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06744" w14:textId="5F7252CC" w:rsidR="00CF5B36" w:rsidRDefault="00CF5B36">
      <w:r>
        <w:rPr>
          <w:rFonts w:ascii="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031A7F22" wp14:editId="4AB78A33">
                <wp:simplePos x="0" y="0"/>
                <wp:positionH relativeFrom="column">
                  <wp:posOffset>-266700</wp:posOffset>
                </wp:positionH>
                <wp:positionV relativeFrom="paragraph">
                  <wp:posOffset>-361315</wp:posOffset>
                </wp:positionV>
                <wp:extent cx="4465320" cy="6446520"/>
                <wp:effectExtent l="22860" t="20955" r="1714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8EBB17"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Nursery begins promptly at 8:30 for Acorns (AM) and 12:15 for Conkers (PM). Learning begins at these times so please ensure your child is on time every day. If you and your child arrive after this time, you </w:t>
                            </w:r>
                            <w:r>
                              <w:rPr>
                                <w:rFonts w:ascii="CCW Precursive 1" w:hAnsi="CCW Precursive 1"/>
                                <w:b/>
                                <w:bCs/>
                                <w:sz w:val="24"/>
                                <w:szCs w:val="24"/>
                                <w:u w:val="single"/>
                              </w:rPr>
                              <w:t xml:space="preserve">MUST </w:t>
                            </w:r>
                            <w:r>
                              <w:rPr>
                                <w:rFonts w:ascii="CCW Precursive 1" w:hAnsi="CCW Precursive 1"/>
                                <w:sz w:val="24"/>
                                <w:szCs w:val="24"/>
                              </w:rPr>
                              <w:t>report to the school office, where your child will be escorted to their class and given a late mark.</w:t>
                            </w:r>
                          </w:p>
                          <w:p w14:paraId="29AC21B8"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p w14:paraId="4B966ACE"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If you have any </w:t>
                            </w:r>
                            <w:proofErr w:type="gramStart"/>
                            <w:r>
                              <w:rPr>
                                <w:rFonts w:ascii="CCW Precursive 1" w:hAnsi="CCW Precursive 1"/>
                                <w:sz w:val="24"/>
                                <w:szCs w:val="24"/>
                              </w:rPr>
                              <w:t>questions</w:t>
                            </w:r>
                            <w:proofErr w:type="gramEnd"/>
                            <w:r>
                              <w:rPr>
                                <w:rFonts w:ascii="CCW Precursive 1" w:hAnsi="CCW Precursive 1"/>
                                <w:sz w:val="24"/>
                                <w:szCs w:val="24"/>
                              </w:rPr>
                              <w:t xml:space="preserve"> please phone the school office or contact us.</w:t>
                            </w:r>
                          </w:p>
                          <w:p w14:paraId="648C4E4E"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Copthorne Primary School</w:t>
                            </w:r>
                            <w:r>
                              <w:rPr>
                                <w:rFonts w:ascii="CCW Precursive 1" w:hAnsi="CCW Precursive 1"/>
                                <w:sz w:val="24"/>
                                <w:szCs w:val="24"/>
                              </w:rPr>
                              <w:br/>
                              <w:t>All Saints Road</w:t>
                            </w:r>
                            <w:r>
                              <w:rPr>
                                <w:rFonts w:ascii="CCW Precursive 1" w:hAnsi="CCW Precursive 1"/>
                                <w:sz w:val="24"/>
                                <w:szCs w:val="24"/>
                              </w:rPr>
                              <w:br/>
                              <w:t>Bradford</w:t>
                            </w:r>
                            <w:r>
                              <w:rPr>
                                <w:rFonts w:ascii="CCW Precursive 1" w:hAnsi="CCW Precursive 1"/>
                                <w:sz w:val="24"/>
                                <w:szCs w:val="24"/>
                              </w:rPr>
                              <w:br/>
                              <w:t xml:space="preserve">BD7 3AY </w:t>
                            </w:r>
                          </w:p>
                          <w:p w14:paraId="75A4EEA2"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Tel: 01274 501460</w:t>
                            </w:r>
                          </w:p>
                          <w:p w14:paraId="5363B70F"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Email: office@copthorneacademy.co.uk </w:t>
                            </w:r>
                          </w:p>
                          <w:p w14:paraId="33729E2E"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A7F22" id="_x0000_t202" coordsize="21600,21600" o:spt="202" path="m,l,21600r21600,l21600,xe">
                <v:stroke joinstyle="miter"/>
                <v:path gradientshapeok="t" o:connecttype="rect"/>
              </v:shapetype>
              <v:shape id="Text Box 10" o:spid="_x0000_s1026" type="#_x0000_t202" style="position:absolute;margin-left:-21pt;margin-top:-28.45pt;width:351.6pt;height:507.6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" strokecolor="black [0]" strokeweight="2.5pt">
                <v:shadow color="#868686"/>
                <v:textbox inset="2.88pt,2.88pt,2.88pt,2.88pt">
                  <w:txbxContent>
                    <w:p w14:paraId="278EBB17"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Nursery begins promptly at 8:30 for Acorns (AM) and 12:15 for Conkers (PM). Learning begins at these times so please ensure your child is on time every day. If you and your child arrive after this time, you </w:t>
                      </w:r>
                      <w:r>
                        <w:rPr>
                          <w:rFonts w:ascii="CCW Precursive 1" w:hAnsi="CCW Precursive 1"/>
                          <w:b/>
                          <w:bCs/>
                          <w:sz w:val="24"/>
                          <w:szCs w:val="24"/>
                          <w:u w:val="single"/>
                        </w:rPr>
                        <w:t xml:space="preserve">MUST </w:t>
                      </w:r>
                      <w:r>
                        <w:rPr>
                          <w:rFonts w:ascii="CCW Precursive 1" w:hAnsi="CCW Precursive 1"/>
                          <w:sz w:val="24"/>
                          <w:szCs w:val="24"/>
                        </w:rPr>
                        <w:t>report to the school office, where your child will be escorted to their class and given a late mark.</w:t>
                      </w:r>
                    </w:p>
                    <w:p w14:paraId="29AC21B8"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p w14:paraId="4B966ACE"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If you have any </w:t>
                      </w:r>
                      <w:proofErr w:type="gramStart"/>
                      <w:r>
                        <w:rPr>
                          <w:rFonts w:ascii="CCW Precursive 1" w:hAnsi="CCW Precursive 1"/>
                          <w:sz w:val="24"/>
                          <w:szCs w:val="24"/>
                        </w:rPr>
                        <w:t>questions</w:t>
                      </w:r>
                      <w:proofErr w:type="gramEnd"/>
                      <w:r>
                        <w:rPr>
                          <w:rFonts w:ascii="CCW Precursive 1" w:hAnsi="CCW Precursive 1"/>
                          <w:sz w:val="24"/>
                          <w:szCs w:val="24"/>
                        </w:rPr>
                        <w:t xml:space="preserve"> please phone the school office or contact us.</w:t>
                      </w:r>
                    </w:p>
                    <w:p w14:paraId="648C4E4E"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Copthorne Primary School</w:t>
                      </w:r>
                      <w:r>
                        <w:rPr>
                          <w:rFonts w:ascii="CCW Precursive 1" w:hAnsi="CCW Precursive 1"/>
                          <w:sz w:val="24"/>
                          <w:szCs w:val="24"/>
                        </w:rPr>
                        <w:br/>
                        <w:t>All Saints Road</w:t>
                      </w:r>
                      <w:r>
                        <w:rPr>
                          <w:rFonts w:ascii="CCW Precursive 1" w:hAnsi="CCW Precursive 1"/>
                          <w:sz w:val="24"/>
                          <w:szCs w:val="24"/>
                        </w:rPr>
                        <w:br/>
                        <w:t>Bradford</w:t>
                      </w:r>
                      <w:r>
                        <w:rPr>
                          <w:rFonts w:ascii="CCW Precursive 1" w:hAnsi="CCW Precursive 1"/>
                          <w:sz w:val="24"/>
                          <w:szCs w:val="24"/>
                        </w:rPr>
                        <w:br/>
                        <w:t xml:space="preserve">BD7 3AY </w:t>
                      </w:r>
                    </w:p>
                    <w:p w14:paraId="75A4EEA2"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Tel: 01274 501460</w:t>
                      </w:r>
                    </w:p>
                    <w:p w14:paraId="5363B70F"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Email: office@copthorneacademy.co.uk </w:t>
                      </w:r>
                    </w:p>
                    <w:p w14:paraId="33729E2E"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2A8BF379" wp14:editId="36ADF5B2">
                <wp:simplePos x="0" y="0"/>
                <wp:positionH relativeFrom="column">
                  <wp:posOffset>4815840</wp:posOffset>
                </wp:positionH>
                <wp:positionV relativeFrom="paragraph">
                  <wp:posOffset>-361315</wp:posOffset>
                </wp:positionV>
                <wp:extent cx="4465320" cy="6446520"/>
                <wp:effectExtent l="19050" t="20955" r="2095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2B1B7C" w14:textId="77777777" w:rsidR="00CF5B36" w:rsidRDefault="00CF5B36" w:rsidP="00CF5B36">
                            <w:pPr>
                              <w:widowControl w:val="0"/>
                            </w:pPr>
                            <w:r>
                              <w:t> </w:t>
                            </w:r>
                          </w:p>
                          <w:p w14:paraId="43CA368B" w14:textId="77777777" w:rsidR="00CF5B36" w:rsidRDefault="00CF5B36" w:rsidP="00CF5B36">
                            <w:pPr>
                              <w:widowControl w:val="0"/>
                            </w:pPr>
                            <w:r>
                              <w:t> </w:t>
                            </w:r>
                          </w:p>
                          <w:p w14:paraId="3F9B4BD0" w14:textId="77777777" w:rsidR="00CF5B36" w:rsidRDefault="00CF5B36" w:rsidP="00CF5B36">
                            <w:pPr>
                              <w:widowControl w:val="0"/>
                            </w:pPr>
                            <w:r>
                              <w:t> </w:t>
                            </w:r>
                          </w:p>
                          <w:p w14:paraId="43B831D2" w14:textId="77777777" w:rsidR="00CF5B36" w:rsidRDefault="00CF5B36" w:rsidP="00CF5B36">
                            <w:pPr>
                              <w:widowControl w:val="0"/>
                            </w:pPr>
                            <w:r>
                              <w:t> </w:t>
                            </w:r>
                          </w:p>
                          <w:p w14:paraId="0C5C152B" w14:textId="77777777" w:rsidR="00CF5B36" w:rsidRDefault="00CF5B36" w:rsidP="00CF5B36">
                            <w:pPr>
                              <w:widowControl w:val="0"/>
                            </w:pPr>
                            <w:r>
                              <w:t> </w:t>
                            </w:r>
                          </w:p>
                          <w:p w14:paraId="43A4B7DC" w14:textId="77777777" w:rsidR="00CF5B36" w:rsidRDefault="00CF5B36" w:rsidP="00CF5B36">
                            <w:pPr>
                              <w:widowControl w:val="0"/>
                            </w:pPr>
                            <w:r>
                              <w:t> </w:t>
                            </w:r>
                          </w:p>
                          <w:p w14:paraId="212E5754" w14:textId="77777777" w:rsidR="00CF5B36" w:rsidRDefault="00CF5B36" w:rsidP="00CF5B36">
                            <w:pPr>
                              <w:widowControl w:val="0"/>
                            </w:pPr>
                            <w:r>
                              <w:t> </w:t>
                            </w:r>
                          </w:p>
                          <w:p w14:paraId="09D8F448" w14:textId="77777777" w:rsidR="00CF5B36" w:rsidRDefault="00CF5B36" w:rsidP="00CF5B36">
                            <w:pPr>
                              <w:widowControl w:val="0"/>
                            </w:pPr>
                            <w:r>
                              <w:t> </w:t>
                            </w:r>
                          </w:p>
                          <w:p w14:paraId="63201B90" w14:textId="77777777" w:rsidR="00CF5B36" w:rsidRDefault="00CF5B36" w:rsidP="00CF5B36">
                            <w:pPr>
                              <w:widowControl w:val="0"/>
                            </w:pPr>
                            <w:r>
                              <w:t> </w:t>
                            </w:r>
                          </w:p>
                          <w:p w14:paraId="61CE3FFF" w14:textId="77777777" w:rsidR="00CF5B36" w:rsidRDefault="00CF5B36" w:rsidP="00CF5B36">
                            <w:pPr>
                              <w:widowControl w:val="0"/>
                            </w:pPr>
                            <w:r>
                              <w:t> </w:t>
                            </w:r>
                          </w:p>
                          <w:p w14:paraId="407A0DED" w14:textId="77777777" w:rsidR="00CF5B36" w:rsidRDefault="00CF5B36" w:rsidP="00CF5B36">
                            <w:pPr>
                              <w:widowControl w:val="0"/>
                            </w:pPr>
                            <w:r>
                              <w:t> </w:t>
                            </w:r>
                          </w:p>
                          <w:p w14:paraId="25751358" w14:textId="77777777" w:rsidR="00CF5B36" w:rsidRDefault="00CF5B36" w:rsidP="00CF5B36">
                            <w:pPr>
                              <w:widowControl w:val="0"/>
                            </w:pPr>
                            <w:r>
                              <w:t> </w:t>
                            </w:r>
                          </w:p>
                          <w:p w14:paraId="1773CD12" w14:textId="77777777" w:rsidR="00CF5B36" w:rsidRDefault="00CF5B36" w:rsidP="00CF5B36">
                            <w:pPr>
                              <w:widowControl w:val="0"/>
                            </w:pPr>
                            <w:r>
                              <w:t> </w:t>
                            </w:r>
                          </w:p>
                          <w:p w14:paraId="508EE48F" w14:textId="77777777" w:rsidR="00CF5B36" w:rsidRDefault="00CF5B36" w:rsidP="00CF5B36">
                            <w:pPr>
                              <w:widowControl w:val="0"/>
                            </w:pPr>
                            <w:r>
                              <w:t> </w:t>
                            </w:r>
                          </w:p>
                          <w:p w14:paraId="14E3248F" w14:textId="77777777" w:rsidR="00CF5B36" w:rsidRDefault="00CF5B36" w:rsidP="00CF5B36">
                            <w:pPr>
                              <w:widowControl w:val="0"/>
                            </w:pPr>
                            <w:r>
                              <w:t> </w:t>
                            </w:r>
                          </w:p>
                          <w:p w14:paraId="68FE36EC" w14:textId="77777777" w:rsidR="00CF5B36" w:rsidRDefault="00CF5B36" w:rsidP="00CF5B36">
                            <w:pPr>
                              <w:widowControl w:val="0"/>
                            </w:pPr>
                            <w:r>
                              <w:t> </w:t>
                            </w:r>
                          </w:p>
                          <w:p w14:paraId="7B8DE5AE" w14:textId="77777777" w:rsidR="00CF5B36" w:rsidRDefault="00CF5B36" w:rsidP="00CF5B36">
                            <w:pPr>
                              <w:widowControl w:val="0"/>
                            </w:pPr>
                            <w:r>
                              <w:t> </w:t>
                            </w:r>
                          </w:p>
                          <w:p w14:paraId="0DB13E46"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p w14:paraId="63AEB2DC"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If you come in the morning your class is called Acorns and if you come in the </w:t>
                            </w:r>
                          </w:p>
                          <w:p w14:paraId="40107AF0"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afternoon your class is called Conkers.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BF379" id="Text Box 9" o:spid="_x0000_s1027" type="#_x0000_t202" style="position:absolute;margin-left:379.2pt;margin-top:-28.45pt;width:351.6pt;height:507.6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" strokecolor="black [0]" strokeweight="2.5pt">
                <v:shadow color="#868686"/>
                <v:textbox inset="2.88pt,2.88pt,2.88pt,2.88pt">
                  <w:txbxContent>
                    <w:p w14:paraId="4F2B1B7C" w14:textId="77777777" w:rsidR="00CF5B36" w:rsidRDefault="00CF5B36" w:rsidP="00CF5B36">
                      <w:pPr>
                        <w:widowControl w:val="0"/>
                      </w:pPr>
                      <w:r>
                        <w:t> </w:t>
                      </w:r>
                    </w:p>
                    <w:p w14:paraId="43CA368B" w14:textId="77777777" w:rsidR="00CF5B36" w:rsidRDefault="00CF5B36" w:rsidP="00CF5B36">
                      <w:pPr>
                        <w:widowControl w:val="0"/>
                      </w:pPr>
                      <w:r>
                        <w:t> </w:t>
                      </w:r>
                    </w:p>
                    <w:p w14:paraId="3F9B4BD0" w14:textId="77777777" w:rsidR="00CF5B36" w:rsidRDefault="00CF5B36" w:rsidP="00CF5B36">
                      <w:pPr>
                        <w:widowControl w:val="0"/>
                      </w:pPr>
                      <w:r>
                        <w:t> </w:t>
                      </w:r>
                    </w:p>
                    <w:p w14:paraId="43B831D2" w14:textId="77777777" w:rsidR="00CF5B36" w:rsidRDefault="00CF5B36" w:rsidP="00CF5B36">
                      <w:pPr>
                        <w:widowControl w:val="0"/>
                      </w:pPr>
                      <w:r>
                        <w:t> </w:t>
                      </w:r>
                    </w:p>
                    <w:p w14:paraId="0C5C152B" w14:textId="77777777" w:rsidR="00CF5B36" w:rsidRDefault="00CF5B36" w:rsidP="00CF5B36">
                      <w:pPr>
                        <w:widowControl w:val="0"/>
                      </w:pPr>
                      <w:r>
                        <w:t> </w:t>
                      </w:r>
                    </w:p>
                    <w:p w14:paraId="43A4B7DC" w14:textId="77777777" w:rsidR="00CF5B36" w:rsidRDefault="00CF5B36" w:rsidP="00CF5B36">
                      <w:pPr>
                        <w:widowControl w:val="0"/>
                      </w:pPr>
                      <w:r>
                        <w:t> </w:t>
                      </w:r>
                    </w:p>
                    <w:p w14:paraId="212E5754" w14:textId="77777777" w:rsidR="00CF5B36" w:rsidRDefault="00CF5B36" w:rsidP="00CF5B36">
                      <w:pPr>
                        <w:widowControl w:val="0"/>
                      </w:pPr>
                      <w:r>
                        <w:t> </w:t>
                      </w:r>
                    </w:p>
                    <w:p w14:paraId="09D8F448" w14:textId="77777777" w:rsidR="00CF5B36" w:rsidRDefault="00CF5B36" w:rsidP="00CF5B36">
                      <w:pPr>
                        <w:widowControl w:val="0"/>
                      </w:pPr>
                      <w:r>
                        <w:t> </w:t>
                      </w:r>
                    </w:p>
                    <w:p w14:paraId="63201B90" w14:textId="77777777" w:rsidR="00CF5B36" w:rsidRDefault="00CF5B36" w:rsidP="00CF5B36">
                      <w:pPr>
                        <w:widowControl w:val="0"/>
                      </w:pPr>
                      <w:r>
                        <w:t> </w:t>
                      </w:r>
                    </w:p>
                    <w:p w14:paraId="61CE3FFF" w14:textId="77777777" w:rsidR="00CF5B36" w:rsidRDefault="00CF5B36" w:rsidP="00CF5B36">
                      <w:pPr>
                        <w:widowControl w:val="0"/>
                      </w:pPr>
                      <w:r>
                        <w:t> </w:t>
                      </w:r>
                    </w:p>
                    <w:p w14:paraId="407A0DED" w14:textId="77777777" w:rsidR="00CF5B36" w:rsidRDefault="00CF5B36" w:rsidP="00CF5B36">
                      <w:pPr>
                        <w:widowControl w:val="0"/>
                      </w:pPr>
                      <w:r>
                        <w:t> </w:t>
                      </w:r>
                    </w:p>
                    <w:p w14:paraId="25751358" w14:textId="77777777" w:rsidR="00CF5B36" w:rsidRDefault="00CF5B36" w:rsidP="00CF5B36">
                      <w:pPr>
                        <w:widowControl w:val="0"/>
                      </w:pPr>
                      <w:r>
                        <w:t> </w:t>
                      </w:r>
                    </w:p>
                    <w:p w14:paraId="1773CD12" w14:textId="77777777" w:rsidR="00CF5B36" w:rsidRDefault="00CF5B36" w:rsidP="00CF5B36">
                      <w:pPr>
                        <w:widowControl w:val="0"/>
                      </w:pPr>
                      <w:r>
                        <w:t> </w:t>
                      </w:r>
                    </w:p>
                    <w:p w14:paraId="508EE48F" w14:textId="77777777" w:rsidR="00CF5B36" w:rsidRDefault="00CF5B36" w:rsidP="00CF5B36">
                      <w:pPr>
                        <w:widowControl w:val="0"/>
                      </w:pPr>
                      <w:r>
                        <w:t> </w:t>
                      </w:r>
                    </w:p>
                    <w:p w14:paraId="14E3248F" w14:textId="77777777" w:rsidR="00CF5B36" w:rsidRDefault="00CF5B36" w:rsidP="00CF5B36">
                      <w:pPr>
                        <w:widowControl w:val="0"/>
                      </w:pPr>
                      <w:r>
                        <w:t> </w:t>
                      </w:r>
                    </w:p>
                    <w:p w14:paraId="68FE36EC" w14:textId="77777777" w:rsidR="00CF5B36" w:rsidRDefault="00CF5B36" w:rsidP="00CF5B36">
                      <w:pPr>
                        <w:widowControl w:val="0"/>
                      </w:pPr>
                      <w:r>
                        <w:t> </w:t>
                      </w:r>
                    </w:p>
                    <w:p w14:paraId="7B8DE5AE" w14:textId="77777777" w:rsidR="00CF5B36" w:rsidRDefault="00CF5B36" w:rsidP="00CF5B36">
                      <w:pPr>
                        <w:widowControl w:val="0"/>
                      </w:pPr>
                      <w:r>
                        <w:t> </w:t>
                      </w:r>
                    </w:p>
                    <w:p w14:paraId="0DB13E46"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p w14:paraId="63AEB2DC"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If you come in the morning your class is called Acorns and if you come in the </w:t>
                      </w:r>
                    </w:p>
                    <w:p w14:paraId="40107AF0"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afternoon your class is called Conkers.</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61312" behindDoc="0" locked="0" layoutInCell="1" allowOverlap="1" wp14:anchorId="560844AC" wp14:editId="6D782EF2">
            <wp:simplePos x="0" y="0"/>
            <wp:positionH relativeFrom="column">
              <wp:posOffset>-190500</wp:posOffset>
            </wp:positionH>
            <wp:positionV relativeFrom="paragraph">
              <wp:posOffset>4575810</wp:posOffset>
            </wp:positionV>
            <wp:extent cx="4292600" cy="140398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2600" cy="1403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163F518E" wp14:editId="48FEAE79">
                <wp:simplePos x="0" y="0"/>
                <wp:positionH relativeFrom="column">
                  <wp:posOffset>5242560</wp:posOffset>
                </wp:positionH>
                <wp:positionV relativeFrom="paragraph">
                  <wp:posOffset>469265</wp:posOffset>
                </wp:positionV>
                <wp:extent cx="3749040" cy="1929765"/>
                <wp:effectExtent l="321945" t="274320" r="16764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49040" cy="1929765"/>
                        </a:xfrm>
                        <a:prstGeom prst="rect">
                          <a:avLst/>
                        </a:prstGeom>
                      </wps:spPr>
                      <wps:txbx>
                        <w:txbxContent>
                          <w:p w14:paraId="43D5C1A9" w14:textId="77777777" w:rsidR="00CF5B36" w:rsidRDefault="00CF5B36" w:rsidP="00CF5B36">
                            <w:pPr>
                              <w:jc w:val="center"/>
                              <w:rPr>
                                <w:sz w:val="24"/>
                                <w:szCs w:val="24"/>
                              </w:rPr>
                            </w:pPr>
                            <w:r>
                              <w:rPr>
                                <w:rFonts w:ascii="CCW Precursive 1" w:hAnsi="CCW Precursive 1"/>
                                <w:shadow/>
                                <w:color w:val="0070C0"/>
                                <w:spacing w:val="-36"/>
                                <w:sz w:val="72"/>
                                <w:szCs w:val="72"/>
                                <w14:shadow w14:blurRad="0" w14:dist="28448" w14:dir="12393903" w14:sx="100000" w14:sy="100000" w14:kx="0" w14:ky="0" w14:algn="ctr">
                                  <w14:srgbClr w14:val="C6D9F1">
                                    <w14:alpha w14:val="50000"/>
                                  </w14:srgbClr>
                                </w14:shadow>
                                <w14:textOutline w14:w="19050" w14:cap="flat" w14:cmpd="sng" w14:algn="ctr">
                                  <w14:solidFill>
                                    <w14:schemeClr w14:val="dk1">
                                      <w14:lumMod w14:val="0"/>
                                      <w14:lumOff w14:val="0"/>
                                    </w14:schemeClr>
                                  </w14:solidFill>
                                  <w14:prstDash w14:val="solid"/>
                                  <w14:round/>
                                </w14:textOutline>
                              </w:rPr>
                              <w:t>Welcome to Nursery</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163F518E" id="Text Box 7" o:spid="_x0000_s1028" type="#_x0000_t202" style="position:absolute;margin-left:412.8pt;margin-top:36.95pt;width:295.2pt;height:151.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" filled="f" stroked="f">
                <o:lock v:ext="edit" shapetype="t"/>
                <v:textbox style="mso-fit-shape-to-text:t">
                  <w:txbxContent>
                    <w:p w14:paraId="43D5C1A9" w14:textId="77777777" w:rsidR="00CF5B36" w:rsidRDefault="00CF5B36" w:rsidP="00CF5B36">
                      <w:pPr>
                        <w:jc w:val="center"/>
                        <w:rPr>
                          <w:sz w:val="24"/>
                          <w:szCs w:val="24"/>
                        </w:rPr>
                      </w:pPr>
                      <w:r>
                        <w:rPr>
                          <w:rFonts w:ascii="CCW Precursive 1" w:hAnsi="CCW Precursive 1"/>
                          <w:shadow/>
                          <w:color w:val="0070C0"/>
                          <w:spacing w:val="-36"/>
                          <w:sz w:val="72"/>
                          <w:szCs w:val="72"/>
                          <w14:shadow w14:blurRad="0" w14:dist="28448" w14:dir="12393903" w14:sx="100000" w14:sy="100000" w14:kx="0" w14:ky="0" w14:algn="ctr">
                            <w14:srgbClr w14:val="C6D9F1">
                              <w14:alpha w14:val="50000"/>
                            </w14:srgbClr>
                          </w14:shadow>
                          <w14:textOutline w14:w="19050" w14:cap="flat" w14:cmpd="sng" w14:algn="ctr">
                            <w14:solidFill>
                              <w14:schemeClr w14:val="dk1">
                                <w14:lumMod w14:val="0"/>
                                <w14:lumOff w14:val="0"/>
                              </w14:schemeClr>
                            </w14:solidFill>
                            <w14:prstDash w14:val="solid"/>
                            <w14:round/>
                          </w14:textOutline>
                        </w:rPr>
                        <w:t>Welcome to Nursery</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63360" behindDoc="0" locked="0" layoutInCell="1" allowOverlap="1" wp14:anchorId="16286A9D" wp14:editId="66042B51">
            <wp:simplePos x="0" y="0"/>
            <wp:positionH relativeFrom="column">
              <wp:posOffset>5313045</wp:posOffset>
            </wp:positionH>
            <wp:positionV relativeFrom="paragraph">
              <wp:posOffset>1360170</wp:posOffset>
            </wp:positionV>
            <wp:extent cx="3515995" cy="261112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5995" cy="2611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14:paraId="12CB025F" w14:textId="1BB1311E" w:rsidR="00CF5B36" w:rsidRDefault="00CF5B36">
      <w:r>
        <w:rPr>
          <w:rFonts w:ascii="Times New Roman" w:hAnsi="Times New Roman" w:cs="Times New Roman"/>
          <w:noProof/>
          <w:sz w:val="24"/>
          <w:szCs w:val="24"/>
        </w:rPr>
        <w:lastRenderedPageBreak/>
        <mc:AlternateContent>
          <mc:Choice Requires="wps">
            <w:drawing>
              <wp:anchor distT="36576" distB="36576" distL="36576" distR="36576" simplePos="0" relativeHeight="251665408" behindDoc="0" locked="0" layoutInCell="1" allowOverlap="1" wp14:anchorId="2C78CA08" wp14:editId="021E655E">
                <wp:simplePos x="0" y="0"/>
                <wp:positionH relativeFrom="column">
                  <wp:posOffset>-419100</wp:posOffset>
                </wp:positionH>
                <wp:positionV relativeFrom="paragraph">
                  <wp:posOffset>-285115</wp:posOffset>
                </wp:positionV>
                <wp:extent cx="4465320" cy="6446520"/>
                <wp:effectExtent l="17780" t="20955" r="2222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AD61EC"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Nursery Teachers</w:t>
                            </w:r>
                          </w:p>
                          <w:p w14:paraId="7D925746"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 </w:t>
                            </w:r>
                          </w:p>
                          <w:p w14:paraId="722B0FA3"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 </w:t>
                            </w:r>
                          </w:p>
                          <w:p w14:paraId="7903E01D"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p w14:paraId="24B9BB23"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p w14:paraId="044CF846"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p w14:paraId="17DD3EA5"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p w14:paraId="1DB8EFAC"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p w14:paraId="5ACF6802" w14:textId="6B84F98F"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p w14:paraId="6766D2D1" w14:textId="6EB27D1B" w:rsidR="00CF5B36" w:rsidRDefault="00CF5B36" w:rsidP="00CF5B36">
                            <w:pPr>
                              <w:widowControl w:val="0"/>
                              <w:jc w:val="center"/>
                              <w:rPr>
                                <w:rFonts w:ascii="CCW Precursive 1" w:hAnsi="CCW Precursive 1"/>
                                <w:sz w:val="24"/>
                                <w:szCs w:val="24"/>
                              </w:rPr>
                            </w:pPr>
                          </w:p>
                          <w:p w14:paraId="50766533" w14:textId="6915410C" w:rsidR="00CF5B36" w:rsidRDefault="00CF5B36" w:rsidP="00CF5B36">
                            <w:pPr>
                              <w:widowControl w:val="0"/>
                              <w:jc w:val="center"/>
                              <w:rPr>
                                <w:rFonts w:ascii="CCW Precursive 1" w:hAnsi="CCW Precursive 1"/>
                                <w:sz w:val="24"/>
                                <w:szCs w:val="24"/>
                              </w:rPr>
                            </w:pPr>
                          </w:p>
                          <w:p w14:paraId="6F6D5C4C" w14:textId="77777777" w:rsidR="00CF5B36" w:rsidRDefault="00CF5B36" w:rsidP="00CF5B36">
                            <w:pPr>
                              <w:widowControl w:val="0"/>
                              <w:jc w:val="center"/>
                              <w:rPr>
                                <w:rFonts w:ascii="CCW Precursive 1" w:hAnsi="CCW Precursive 1"/>
                                <w:sz w:val="24"/>
                                <w:szCs w:val="24"/>
                              </w:rPr>
                            </w:pPr>
                          </w:p>
                          <w:p w14:paraId="61D5FC5A"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Your child will be allocated to a Key Person. They will take a close interest in your child’s progress and individual needs. </w:t>
                            </w:r>
                          </w:p>
                          <w:p w14:paraId="693EEA8D"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rPr>
                              <w:t xml:space="preserve">Your child will spend time with their Key Person and their group at the start of every session. Please take your child to their key group when you drop them off. If you have any concerns about your child throughout their time in nursery you are advised to speak to your child’s Key Person.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8CA08" id="Text Box 26" o:spid="_x0000_s1029" type="#_x0000_t202" style="position:absolute;margin-left:-33pt;margin-top:-22.45pt;width:351.6pt;height:507.6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" strokecolor="black [0]" strokeweight="2.5pt">
                <v:shadow color="#868686"/>
                <v:textbox inset="2.88pt,2.88pt,2.88pt,2.88pt">
                  <w:txbxContent>
                    <w:p w14:paraId="13AD61EC"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Nursery Teachers</w:t>
                      </w:r>
                    </w:p>
                    <w:p w14:paraId="7D925746"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 </w:t>
                      </w:r>
                    </w:p>
                    <w:p w14:paraId="722B0FA3"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 </w:t>
                      </w:r>
                    </w:p>
                    <w:p w14:paraId="7903E01D"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p w14:paraId="24B9BB23"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p w14:paraId="044CF846"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p w14:paraId="17DD3EA5"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p w14:paraId="1DB8EFAC"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p w14:paraId="5ACF6802" w14:textId="6B84F98F"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p w14:paraId="6766D2D1" w14:textId="6EB27D1B" w:rsidR="00CF5B36" w:rsidRDefault="00CF5B36" w:rsidP="00CF5B36">
                      <w:pPr>
                        <w:widowControl w:val="0"/>
                        <w:jc w:val="center"/>
                        <w:rPr>
                          <w:rFonts w:ascii="CCW Precursive 1" w:hAnsi="CCW Precursive 1"/>
                          <w:sz w:val="24"/>
                          <w:szCs w:val="24"/>
                        </w:rPr>
                      </w:pPr>
                    </w:p>
                    <w:p w14:paraId="50766533" w14:textId="6915410C" w:rsidR="00CF5B36" w:rsidRDefault="00CF5B36" w:rsidP="00CF5B36">
                      <w:pPr>
                        <w:widowControl w:val="0"/>
                        <w:jc w:val="center"/>
                        <w:rPr>
                          <w:rFonts w:ascii="CCW Precursive 1" w:hAnsi="CCW Precursive 1"/>
                          <w:sz w:val="24"/>
                          <w:szCs w:val="24"/>
                        </w:rPr>
                      </w:pPr>
                    </w:p>
                    <w:p w14:paraId="6F6D5C4C" w14:textId="77777777" w:rsidR="00CF5B36" w:rsidRDefault="00CF5B36" w:rsidP="00CF5B36">
                      <w:pPr>
                        <w:widowControl w:val="0"/>
                        <w:jc w:val="center"/>
                        <w:rPr>
                          <w:rFonts w:ascii="CCW Precursive 1" w:hAnsi="CCW Precursive 1"/>
                          <w:sz w:val="24"/>
                          <w:szCs w:val="24"/>
                        </w:rPr>
                      </w:pPr>
                    </w:p>
                    <w:p w14:paraId="61D5FC5A"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Your child will be allocated to a Key Person. They will take a close interest in your child’s progress and individual needs. </w:t>
                      </w:r>
                    </w:p>
                    <w:p w14:paraId="693EEA8D"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rPr>
                        <w:t xml:space="preserve">Your child will spend time with their Key Person and their group at the start of every session. Please take your child to their key group when you drop them off. If you have any concerns about your child throughout their time in nursery you are advised to speak to your child’s Key Person. </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66432" behindDoc="0" locked="0" layoutInCell="1" allowOverlap="1" wp14:anchorId="30EB65E8" wp14:editId="63237A06">
            <wp:simplePos x="0" y="0"/>
            <wp:positionH relativeFrom="column">
              <wp:posOffset>2072005</wp:posOffset>
            </wp:positionH>
            <wp:positionV relativeFrom="paragraph">
              <wp:posOffset>1793875</wp:posOffset>
            </wp:positionV>
            <wp:extent cx="883285" cy="1045845"/>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l="75629" t="51149"/>
                    <a:stretch>
                      <a:fillRect/>
                    </a:stretch>
                  </pic:blipFill>
                  <pic:spPr bwMode="auto">
                    <a:xfrm>
                      <a:off x="0" y="0"/>
                      <a:ext cx="883285" cy="1045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7456" behindDoc="0" locked="0" layoutInCell="1" allowOverlap="1" wp14:anchorId="51B13651" wp14:editId="630D1ED5">
            <wp:simplePos x="0" y="0"/>
            <wp:positionH relativeFrom="column">
              <wp:posOffset>2995295</wp:posOffset>
            </wp:positionH>
            <wp:positionV relativeFrom="paragraph">
              <wp:posOffset>5143500</wp:posOffset>
            </wp:positionV>
            <wp:extent cx="864870" cy="833120"/>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r="66035"/>
                    <a:stretch>
                      <a:fillRect/>
                    </a:stretch>
                  </pic:blipFill>
                  <pic:spPr bwMode="auto">
                    <a:xfrm>
                      <a:off x="0" y="0"/>
                      <a:ext cx="864870"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14:anchorId="167DB4BE" wp14:editId="0964BC61">
                <wp:simplePos x="0" y="0"/>
                <wp:positionH relativeFrom="column">
                  <wp:posOffset>1151890</wp:posOffset>
                </wp:positionH>
                <wp:positionV relativeFrom="paragraph">
                  <wp:posOffset>173355</wp:posOffset>
                </wp:positionV>
                <wp:extent cx="1133475" cy="296545"/>
                <wp:effectExtent l="0" t="0" r="1905"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965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B9059B" w14:textId="77777777" w:rsidR="00CF5B36" w:rsidRDefault="00CF5B36" w:rsidP="00CF5B36">
                            <w:pPr>
                              <w:widowControl w:val="0"/>
                              <w:spacing w:after="0"/>
                              <w:jc w:val="center"/>
                              <w:rPr>
                                <w:rFonts w:ascii="CCW Precursive 1" w:hAnsi="CCW Precursive 1"/>
                              </w:rPr>
                            </w:pPr>
                            <w:r>
                              <w:rPr>
                                <w:rFonts w:ascii="CCW Precursive 1" w:hAnsi="CCW Precursive 1"/>
                              </w:rPr>
                              <w:t>Miss Birchall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DB4BE" id="Text Box 23" o:spid="_x0000_s1030" type="#_x0000_t202" style="position:absolute;margin-left:90.7pt;margin-top:13.65pt;width:89.25pt;height:23.3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" filled="f" fillcolor="#5b9bd5" stroked="f" strokecolor="black [0]" strokeweight="2pt">
                <v:textbox inset="2.88pt,2.88pt,2.88pt,2.88pt">
                  <w:txbxContent>
                    <w:p w14:paraId="2DB9059B" w14:textId="77777777" w:rsidR="00CF5B36" w:rsidRDefault="00CF5B36" w:rsidP="00CF5B36">
                      <w:pPr>
                        <w:widowControl w:val="0"/>
                        <w:spacing w:after="0"/>
                        <w:jc w:val="center"/>
                        <w:rPr>
                          <w:rFonts w:ascii="CCW Precursive 1" w:hAnsi="CCW Precursive 1"/>
                        </w:rPr>
                      </w:pPr>
                      <w:r>
                        <w:rPr>
                          <w:rFonts w:ascii="CCW Precursive 1" w:hAnsi="CCW Precursive 1"/>
                        </w:rPr>
                        <w:t>Miss Birchall</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6F8BA567" wp14:editId="789B9766">
                <wp:simplePos x="0" y="0"/>
                <wp:positionH relativeFrom="column">
                  <wp:posOffset>2632710</wp:posOffset>
                </wp:positionH>
                <wp:positionV relativeFrom="paragraph">
                  <wp:posOffset>173355</wp:posOffset>
                </wp:positionV>
                <wp:extent cx="1366520" cy="361950"/>
                <wp:effectExtent l="2540" t="0" r="2540" b="44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3619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3335FA" w14:textId="77777777" w:rsidR="00CF5B36" w:rsidRDefault="00CF5B36" w:rsidP="00CF5B36">
                            <w:pPr>
                              <w:widowControl w:val="0"/>
                              <w:spacing w:after="0"/>
                              <w:jc w:val="center"/>
                              <w:rPr>
                                <w:rFonts w:ascii="CCW Precursive 1" w:hAnsi="CCW Precursive 1"/>
                              </w:rPr>
                            </w:pPr>
                            <w:r>
                              <w:rPr>
                                <w:rFonts w:ascii="CCW Precursive 1" w:hAnsi="CCW Precursive 1"/>
                              </w:rPr>
                              <w:t>Miss Thompson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BA567" id="Text Box 22" o:spid="_x0000_s1031" type="#_x0000_t202" style="position:absolute;margin-left:207.3pt;margin-top:13.65pt;width:107.6pt;height:28.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" filled="f" fillcolor="#5b9bd5" stroked="f" strokecolor="black [0]" strokeweight="2pt">
                <v:textbox inset="2.88pt,2.88pt,2.88pt,2.88pt">
                  <w:txbxContent>
                    <w:p w14:paraId="093335FA" w14:textId="77777777" w:rsidR="00CF5B36" w:rsidRDefault="00CF5B36" w:rsidP="00CF5B36">
                      <w:pPr>
                        <w:widowControl w:val="0"/>
                        <w:spacing w:after="0"/>
                        <w:jc w:val="center"/>
                        <w:rPr>
                          <w:rFonts w:ascii="CCW Precursive 1" w:hAnsi="CCW Precursive 1"/>
                        </w:rPr>
                      </w:pPr>
                      <w:r>
                        <w:rPr>
                          <w:rFonts w:ascii="CCW Precursive 1" w:hAnsi="CCW Precursive 1"/>
                        </w:rPr>
                        <w:t>Miss Thompson</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70528" behindDoc="0" locked="0" layoutInCell="1" allowOverlap="1" wp14:anchorId="5B554C17" wp14:editId="040C0CCF">
                <wp:simplePos x="0" y="0"/>
                <wp:positionH relativeFrom="column">
                  <wp:posOffset>2002155</wp:posOffset>
                </wp:positionH>
                <wp:positionV relativeFrom="paragraph">
                  <wp:posOffset>1480820</wp:posOffset>
                </wp:positionV>
                <wp:extent cx="1141730" cy="404495"/>
                <wp:effectExtent l="635" t="3810" r="635" b="12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4044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CC40D2" w14:textId="77777777" w:rsidR="00CF5B36" w:rsidRDefault="00CF5B36" w:rsidP="00CF5B36">
                            <w:pPr>
                              <w:widowControl w:val="0"/>
                              <w:spacing w:after="0"/>
                              <w:jc w:val="center"/>
                              <w:rPr>
                                <w:rFonts w:ascii="CCW Precursive 1" w:hAnsi="CCW Precursive 1"/>
                              </w:rPr>
                            </w:pPr>
                            <w:r>
                              <w:rPr>
                                <w:rFonts w:ascii="CCW Precursive 1" w:hAnsi="CCW Precursive 1"/>
                              </w:rPr>
                              <w:t>Ms Sutcliffe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54C17" id="Text Box 21" o:spid="_x0000_s1032" type="#_x0000_t202" style="position:absolute;margin-left:157.65pt;margin-top:116.6pt;width:89.9pt;height:31.8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" filled="f" fillcolor="#5b9bd5" stroked="f" strokecolor="black [0]" strokeweight="2pt">
                <v:textbox inset="2.88pt,2.88pt,2.88pt,2.88pt">
                  <w:txbxContent>
                    <w:p w14:paraId="7FCC40D2" w14:textId="77777777" w:rsidR="00CF5B36" w:rsidRDefault="00CF5B36" w:rsidP="00CF5B36">
                      <w:pPr>
                        <w:widowControl w:val="0"/>
                        <w:spacing w:after="0"/>
                        <w:jc w:val="center"/>
                        <w:rPr>
                          <w:rFonts w:ascii="CCW Precursive 1" w:hAnsi="CCW Precursive 1"/>
                        </w:rPr>
                      </w:pPr>
                      <w:r>
                        <w:rPr>
                          <w:rFonts w:ascii="CCW Precursive 1" w:hAnsi="CCW Precursive 1"/>
                        </w:rPr>
                        <w:t>Ms Sutcliffe</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7254E8F1" wp14:editId="5D541247">
                <wp:simplePos x="0" y="0"/>
                <wp:positionH relativeFrom="column">
                  <wp:posOffset>786130</wp:posOffset>
                </wp:positionH>
                <wp:positionV relativeFrom="paragraph">
                  <wp:posOffset>1510665</wp:posOffset>
                </wp:positionV>
                <wp:extent cx="1102995" cy="361950"/>
                <wp:effectExtent l="3810" t="4445"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619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0E506A" w14:textId="77777777" w:rsidR="00CF5B36" w:rsidRDefault="00CF5B36" w:rsidP="00CF5B36">
                            <w:pPr>
                              <w:widowControl w:val="0"/>
                              <w:spacing w:after="0"/>
                              <w:jc w:val="center"/>
                              <w:rPr>
                                <w:rFonts w:ascii="CCW Precursive 1" w:hAnsi="CCW Precursive 1"/>
                              </w:rPr>
                            </w:pPr>
                            <w:r>
                              <w:rPr>
                                <w:rFonts w:ascii="CCW Precursive 1" w:hAnsi="CCW Precursive 1"/>
                              </w:rPr>
                              <w:t>Mrs Gulzar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4E8F1" id="Text Box 20" o:spid="_x0000_s1033" type="#_x0000_t202" style="position:absolute;margin-left:61.9pt;margin-top:118.95pt;width:86.85pt;height:28.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" filled="f" fillcolor="#5b9bd5" stroked="f" strokecolor="black [0]" strokeweight="2pt">
                <v:textbox inset="2.88pt,2.88pt,2.88pt,2.88pt">
                  <w:txbxContent>
                    <w:p w14:paraId="790E506A" w14:textId="77777777" w:rsidR="00CF5B36" w:rsidRDefault="00CF5B36" w:rsidP="00CF5B36">
                      <w:pPr>
                        <w:widowControl w:val="0"/>
                        <w:spacing w:after="0"/>
                        <w:jc w:val="center"/>
                        <w:rPr>
                          <w:rFonts w:ascii="CCW Precursive 1" w:hAnsi="CCW Precursive 1"/>
                        </w:rPr>
                      </w:pPr>
                      <w:r>
                        <w:rPr>
                          <w:rFonts w:ascii="CCW Precursive 1" w:hAnsi="CCW Precursive 1"/>
                        </w:rPr>
                        <w:t>Mrs Gulzar</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72576" behindDoc="0" locked="0" layoutInCell="1" allowOverlap="1" wp14:anchorId="3E79568B" wp14:editId="7D4E06A8">
            <wp:simplePos x="0" y="0"/>
            <wp:positionH relativeFrom="column">
              <wp:posOffset>966470</wp:posOffset>
            </wp:positionH>
            <wp:positionV relativeFrom="paragraph">
              <wp:posOffset>1797685</wp:posOffset>
            </wp:positionV>
            <wp:extent cx="741045" cy="1042035"/>
            <wp:effectExtent l="0" t="0" r="1905"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t="51149" r="79489"/>
                    <a:stretch>
                      <a:fillRect/>
                    </a:stretch>
                  </pic:blipFill>
                  <pic:spPr bwMode="auto">
                    <a:xfrm>
                      <a:off x="0" y="0"/>
                      <a:ext cx="741045" cy="1042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73600" behindDoc="0" locked="0" layoutInCell="1" allowOverlap="1" wp14:anchorId="4FF9E90A" wp14:editId="35624535">
            <wp:simplePos x="0" y="0"/>
            <wp:positionH relativeFrom="column">
              <wp:posOffset>2872740</wp:posOffset>
            </wp:positionH>
            <wp:positionV relativeFrom="paragraph">
              <wp:posOffset>469900</wp:posOffset>
            </wp:positionV>
            <wp:extent cx="884555" cy="10363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t="9729" b="9729"/>
                    <a:stretch>
                      <a:fillRect/>
                    </a:stretch>
                  </pic:blipFill>
                  <pic:spPr bwMode="auto">
                    <a:xfrm>
                      <a:off x="0" y="0"/>
                      <a:ext cx="884555" cy="1036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74624" behindDoc="0" locked="0" layoutInCell="1" allowOverlap="1" wp14:anchorId="416DF69B" wp14:editId="1605C491">
                <wp:simplePos x="0" y="0"/>
                <wp:positionH relativeFrom="column">
                  <wp:posOffset>4663440</wp:posOffset>
                </wp:positionH>
                <wp:positionV relativeFrom="paragraph">
                  <wp:posOffset>-285115</wp:posOffset>
                </wp:positionV>
                <wp:extent cx="4465320" cy="6465570"/>
                <wp:effectExtent l="23495" t="20955" r="1651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6557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D5C098"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Please remember:</w:t>
                            </w:r>
                          </w:p>
                          <w:p w14:paraId="0B4A336E"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 xml:space="preserve">Holidays </w:t>
                            </w:r>
                            <w:r>
                              <w:rPr>
                                <w:rFonts w:ascii="CCW Precursive 1" w:hAnsi="CCW Precursive 1"/>
                                <w:b/>
                                <w:bCs/>
                                <w:sz w:val="24"/>
                                <w:szCs w:val="24"/>
                                <w:u w:val="single"/>
                              </w:rPr>
                              <w:t xml:space="preserve">MUST NOT </w:t>
                            </w:r>
                            <w:r>
                              <w:rPr>
                                <w:rFonts w:ascii="CCW Precursive 1" w:hAnsi="CCW Precursive 1"/>
                                <w:sz w:val="24"/>
                                <w:szCs w:val="24"/>
                              </w:rPr>
                              <w:t xml:space="preserve">be taken during school term time. </w:t>
                            </w:r>
                          </w:p>
                          <w:p w14:paraId="38A3BCE2"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 xml:space="preserve">If your child is ill, you must telephone the school office to notify us. </w:t>
                            </w:r>
                          </w:p>
                          <w:p w14:paraId="7C91ED3C"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 xml:space="preserve">Any medical appointments taken during the school day, must be pre-authorised by the Head of School. </w:t>
                            </w:r>
                          </w:p>
                          <w:p w14:paraId="05470D6A"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At Copthorne, we have a large number of children on the waiting list for our Nursery. If your child is persistently   absent, they will risk losing their place to someone on the waiting list.</w:t>
                            </w:r>
                          </w:p>
                          <w:p w14:paraId="11DA3D4E"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 xml:space="preserve">Uniform </w:t>
                            </w:r>
                            <w:r>
                              <w:rPr>
                                <w:rFonts w:ascii="CCW Precursive 1" w:hAnsi="CCW Precursive 1"/>
                                <w:b/>
                                <w:bCs/>
                                <w:sz w:val="24"/>
                                <w:szCs w:val="24"/>
                                <w:u w:val="single"/>
                              </w:rPr>
                              <w:t>MUST</w:t>
                            </w:r>
                            <w:r>
                              <w:rPr>
                                <w:rFonts w:ascii="CCW Precursive 1" w:hAnsi="CCW Precursive 1"/>
                                <w:sz w:val="24"/>
                                <w:szCs w:val="24"/>
                              </w:rPr>
                              <w:t xml:space="preserve"> be worn at all times </w:t>
                            </w:r>
                          </w:p>
                          <w:p w14:paraId="7C6E89BC"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Jewellery and watches should not be worn as the school cannot accept      responsibility for loss or damage to these.</w:t>
                            </w:r>
                          </w:p>
                          <w:p w14:paraId="37A6FE8A"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If you have any queries, concerns or questions please speak to your child’s Key Person, Miss Birchall or please    contact the school office.</w:t>
                            </w:r>
                          </w:p>
                          <w:p w14:paraId="1C7FB6BF" w14:textId="77777777" w:rsidR="00CF5B36" w:rsidRDefault="00CF5B36" w:rsidP="00CF5B36">
                            <w:pPr>
                              <w:widowControl w:val="0"/>
                              <w:jc w:val="center"/>
                              <w:rPr>
                                <w:rFonts w:ascii="CCW Precursive 1" w:hAnsi="CCW Precursive 1"/>
                                <w:b/>
                                <w:bCs/>
                                <w:sz w:val="24"/>
                                <w:szCs w:val="24"/>
                              </w:rPr>
                            </w:pPr>
                            <w:r>
                              <w:rPr>
                                <w:rFonts w:ascii="CCW Precursive 1" w:hAnsi="CCW Precursive 1"/>
                                <w:b/>
                                <w:bCs/>
                                <w:sz w:val="24"/>
                                <w:szCs w:val="24"/>
                              </w:rPr>
                              <w:t xml:space="preserve">We look forward to </w:t>
                            </w:r>
                          </w:p>
                          <w:p w14:paraId="6A928338" w14:textId="77777777" w:rsidR="00CF5B36" w:rsidRDefault="00CF5B36" w:rsidP="00CF5B36">
                            <w:pPr>
                              <w:widowControl w:val="0"/>
                              <w:jc w:val="center"/>
                              <w:rPr>
                                <w:rFonts w:ascii="CCW Precursive 1" w:hAnsi="CCW Precursive 1"/>
                                <w:b/>
                                <w:bCs/>
                                <w:sz w:val="24"/>
                                <w:szCs w:val="24"/>
                              </w:rPr>
                            </w:pPr>
                            <w:r>
                              <w:rPr>
                                <w:rFonts w:ascii="CCW Precursive 1" w:hAnsi="CCW Precursive 1"/>
                                <w:b/>
                                <w:bCs/>
                                <w:sz w:val="24"/>
                                <w:szCs w:val="24"/>
                              </w:rPr>
                              <w:t>seeing you in September!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DF69B" id="Text Box 17" o:spid="_x0000_s1034" type="#_x0000_t202" style="position:absolute;margin-left:367.2pt;margin-top:-22.45pt;width:351.6pt;height:509.1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" strokecolor="black [0]" strokeweight="2.5pt">
                <v:shadow color="#868686"/>
                <v:textbox inset="2.88pt,2.88pt,2.88pt,2.88pt">
                  <w:txbxContent>
                    <w:p w14:paraId="08D5C098"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Please remember:</w:t>
                      </w:r>
                    </w:p>
                    <w:p w14:paraId="0B4A336E"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 xml:space="preserve">Holidays </w:t>
                      </w:r>
                      <w:r>
                        <w:rPr>
                          <w:rFonts w:ascii="CCW Precursive 1" w:hAnsi="CCW Precursive 1"/>
                          <w:b/>
                          <w:bCs/>
                          <w:sz w:val="24"/>
                          <w:szCs w:val="24"/>
                          <w:u w:val="single"/>
                        </w:rPr>
                        <w:t xml:space="preserve">MUST NOT </w:t>
                      </w:r>
                      <w:r>
                        <w:rPr>
                          <w:rFonts w:ascii="CCW Precursive 1" w:hAnsi="CCW Precursive 1"/>
                          <w:sz w:val="24"/>
                          <w:szCs w:val="24"/>
                        </w:rPr>
                        <w:t xml:space="preserve">be taken during school term time. </w:t>
                      </w:r>
                    </w:p>
                    <w:p w14:paraId="38A3BCE2"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 xml:space="preserve">If your child is ill, you must telephone the school office to notify us. </w:t>
                      </w:r>
                    </w:p>
                    <w:p w14:paraId="7C91ED3C"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 xml:space="preserve">Any medical appointments taken during the school day, must be pre-authorised by the Head of School. </w:t>
                      </w:r>
                    </w:p>
                    <w:p w14:paraId="05470D6A"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At Copthorne, we have a large number of children on the waiting list for our Nursery. If your child is persistently   absent, they will risk losing their place to someone on the waiting list.</w:t>
                      </w:r>
                    </w:p>
                    <w:p w14:paraId="11DA3D4E"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 xml:space="preserve">Uniform </w:t>
                      </w:r>
                      <w:r>
                        <w:rPr>
                          <w:rFonts w:ascii="CCW Precursive 1" w:hAnsi="CCW Precursive 1"/>
                          <w:b/>
                          <w:bCs/>
                          <w:sz w:val="24"/>
                          <w:szCs w:val="24"/>
                          <w:u w:val="single"/>
                        </w:rPr>
                        <w:t>MUST</w:t>
                      </w:r>
                      <w:r>
                        <w:rPr>
                          <w:rFonts w:ascii="CCW Precursive 1" w:hAnsi="CCW Precursive 1"/>
                          <w:sz w:val="24"/>
                          <w:szCs w:val="24"/>
                        </w:rPr>
                        <w:t xml:space="preserve"> be worn at all times </w:t>
                      </w:r>
                    </w:p>
                    <w:p w14:paraId="7C6E89BC"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Jewellery and watches should not be worn as the school cannot accept      responsibility for loss or damage to these.</w:t>
                      </w:r>
                    </w:p>
                    <w:p w14:paraId="37A6FE8A"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If you have any queries, concerns or questions please speak to your child’s Key Person, Miss Birchall or please    contact the school office.</w:t>
                      </w:r>
                    </w:p>
                    <w:p w14:paraId="1C7FB6BF" w14:textId="77777777" w:rsidR="00CF5B36" w:rsidRDefault="00CF5B36" w:rsidP="00CF5B36">
                      <w:pPr>
                        <w:widowControl w:val="0"/>
                        <w:jc w:val="center"/>
                        <w:rPr>
                          <w:rFonts w:ascii="CCW Precursive 1" w:hAnsi="CCW Precursive 1"/>
                          <w:b/>
                          <w:bCs/>
                          <w:sz w:val="24"/>
                          <w:szCs w:val="24"/>
                        </w:rPr>
                      </w:pPr>
                      <w:r>
                        <w:rPr>
                          <w:rFonts w:ascii="CCW Precursive 1" w:hAnsi="CCW Precursive 1"/>
                          <w:b/>
                          <w:bCs/>
                          <w:sz w:val="24"/>
                          <w:szCs w:val="24"/>
                        </w:rPr>
                        <w:t xml:space="preserve">We look forward to </w:t>
                      </w:r>
                    </w:p>
                    <w:p w14:paraId="6A928338" w14:textId="77777777" w:rsidR="00CF5B36" w:rsidRDefault="00CF5B36" w:rsidP="00CF5B36">
                      <w:pPr>
                        <w:widowControl w:val="0"/>
                        <w:jc w:val="center"/>
                        <w:rPr>
                          <w:rFonts w:ascii="CCW Precursive 1" w:hAnsi="CCW Precursive 1"/>
                          <w:b/>
                          <w:bCs/>
                          <w:sz w:val="24"/>
                          <w:szCs w:val="24"/>
                        </w:rPr>
                      </w:pPr>
                      <w:r>
                        <w:rPr>
                          <w:rFonts w:ascii="CCW Precursive 1" w:hAnsi="CCW Precursive 1"/>
                          <w:b/>
                          <w:bCs/>
                          <w:sz w:val="24"/>
                          <w:szCs w:val="24"/>
                        </w:rPr>
                        <w:t>seeing you in September!</w:t>
                      </w:r>
                    </w:p>
                  </w:txbxContent>
                </v:textbox>
              </v:shape>
            </w:pict>
          </mc:Fallback>
        </mc:AlternateContent>
      </w:r>
      <w:r>
        <w:rPr>
          <w:rFonts w:ascii="Times New Roman" w:hAnsi="Times New Roman" w:cs="Times New Roman"/>
          <w:noProof/>
          <w:sz w:val="24"/>
          <w:szCs w:val="24"/>
        </w:rPr>
        <w:drawing>
          <wp:anchor distT="0" distB="0" distL="114300" distR="114300" simplePos="0" relativeHeight="251675648" behindDoc="0" locked="0" layoutInCell="1" allowOverlap="1" wp14:anchorId="329A6736" wp14:editId="7652BEFF">
            <wp:simplePos x="0" y="0"/>
            <wp:positionH relativeFrom="column">
              <wp:posOffset>4799330</wp:posOffset>
            </wp:positionH>
            <wp:positionV relativeFrom="paragraph">
              <wp:posOffset>5100955</wp:posOffset>
            </wp:positionV>
            <wp:extent cx="861695" cy="861695"/>
            <wp:effectExtent l="0" t="0" r="0" b="0"/>
            <wp:wrapNone/>
            <wp:docPr id="16" name="Picture 16" descr="Image result for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happy emoj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1695" cy="861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76672" behindDoc="0" locked="0" layoutInCell="1" allowOverlap="1" wp14:anchorId="6876405B" wp14:editId="5F76320C">
            <wp:simplePos x="0" y="0"/>
            <wp:positionH relativeFrom="column">
              <wp:posOffset>8176895</wp:posOffset>
            </wp:positionH>
            <wp:positionV relativeFrom="paragraph">
              <wp:posOffset>5143500</wp:posOffset>
            </wp:positionV>
            <wp:extent cx="864870" cy="833120"/>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r="66035"/>
                    <a:stretch>
                      <a:fillRect/>
                    </a:stretch>
                  </pic:blipFill>
                  <pic:spPr bwMode="auto">
                    <a:xfrm>
                      <a:off x="0" y="0"/>
                      <a:ext cx="864870"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77696" behindDoc="0" locked="0" layoutInCell="1" allowOverlap="1" wp14:anchorId="1B8FD6AD" wp14:editId="546AE879">
                <wp:simplePos x="0" y="0"/>
                <wp:positionH relativeFrom="column">
                  <wp:posOffset>-419100</wp:posOffset>
                </wp:positionH>
                <wp:positionV relativeFrom="paragraph">
                  <wp:posOffset>173355</wp:posOffset>
                </wp:positionV>
                <wp:extent cx="1385570" cy="296545"/>
                <wp:effectExtent l="0" t="0" r="0"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2965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68AA9B" w14:textId="77777777" w:rsidR="00CF5B36" w:rsidRDefault="00CF5B36" w:rsidP="00CF5B36">
                            <w:pPr>
                              <w:widowControl w:val="0"/>
                              <w:spacing w:after="0"/>
                              <w:jc w:val="center"/>
                              <w:rPr>
                                <w:rFonts w:ascii="CCW Precursive 1" w:hAnsi="CCW Precursive 1"/>
                              </w:rPr>
                            </w:pPr>
                            <w:r>
                              <w:rPr>
                                <w:rFonts w:ascii="CCW Precursive 1" w:hAnsi="CCW Precursive 1"/>
                              </w:rPr>
                              <w:t>Miss Kneeshaw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FD6AD" id="Text Box 14" o:spid="_x0000_s1035" type="#_x0000_t202" style="position:absolute;margin-left:-33pt;margin-top:13.65pt;width:109.1pt;height:23.3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" filled="f" fillcolor="#5b9bd5" stroked="f" strokecolor="black [0]" strokeweight="2pt">
                <v:textbox inset="2.88pt,2.88pt,2.88pt,2.88pt">
                  <w:txbxContent>
                    <w:p w14:paraId="2F68AA9B" w14:textId="77777777" w:rsidR="00CF5B36" w:rsidRDefault="00CF5B36" w:rsidP="00CF5B36">
                      <w:pPr>
                        <w:widowControl w:val="0"/>
                        <w:spacing w:after="0"/>
                        <w:jc w:val="center"/>
                        <w:rPr>
                          <w:rFonts w:ascii="CCW Precursive 1" w:hAnsi="CCW Precursive 1"/>
                        </w:rPr>
                      </w:pPr>
                      <w:r>
                        <w:rPr>
                          <w:rFonts w:ascii="CCW Precursive 1" w:hAnsi="CCW Precursive 1"/>
                        </w:rPr>
                        <w:t>Miss Kneeshaw</w:t>
                      </w:r>
                    </w:p>
                  </w:txbxContent>
                </v:textbox>
              </v:shape>
            </w:pict>
          </mc:Fallback>
        </mc:AlternateContent>
      </w:r>
      <w:r>
        <w:rPr>
          <w:rFonts w:ascii="Times New Roman" w:hAnsi="Times New Roman" w:cs="Times New Roman"/>
          <w:noProof/>
          <w:sz w:val="24"/>
          <w:szCs w:val="24"/>
        </w:rPr>
        <w:drawing>
          <wp:anchor distT="0" distB="0" distL="114300" distR="114300" simplePos="0" relativeHeight="251678720" behindDoc="0" locked="0" layoutInCell="1" allowOverlap="1" wp14:anchorId="782B68BC" wp14:editId="24655C4D">
            <wp:simplePos x="0" y="0"/>
            <wp:positionH relativeFrom="column">
              <wp:posOffset>-203200</wp:posOffset>
            </wp:positionH>
            <wp:positionV relativeFrom="paragraph">
              <wp:posOffset>430530</wp:posOffset>
            </wp:positionV>
            <wp:extent cx="822960" cy="1038860"/>
            <wp:effectExtent l="0" t="0" r="0" b="8890"/>
            <wp:wrapNone/>
            <wp:docPr id="13" name="Picture 13" descr="GetAttachmentThumbnail?id=AAMkAGM5YWU0N2VlLWFlMDUtNGQxYS1iMzQxLTFlYmYzODQyM2M5MgBGAAAAAACP6pkhqrweR7YYOKfoBQ2wBwBFYLld7hVxSI4uZXROrTInAAAAAAEMAABFYLld7hVxSI4uZXROrTInAAE7rAV6AAABEgAQALaaZsMRnu1PrbTbiCnPWLw%3D&amp;thumbnailType=2&amp;owa=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etAttachmentThumbnail?id=AAMkAGM5YWU0N2VlLWFlMDUtNGQxYS1iMzQxLTFlYmYzODQyM2M5MgBGAAAAAACP6pkhqrweR7YYOKfoBQ2wBwBFYLld7hVxSI4uZXROrTInAAAAAAEMAABFYLld7hVxSI4uZXROrTInAAE7rAV6AAABEgAQALaaZsMRnu1PrbTbiCnPWLw%3D&amp;thumbnailType=2&amp;owa=outloo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9744" behindDoc="0" locked="0" layoutInCell="1" allowOverlap="1" wp14:anchorId="345DF5D9" wp14:editId="5F92B07D">
            <wp:simplePos x="0" y="0"/>
            <wp:positionH relativeFrom="column">
              <wp:posOffset>1288415</wp:posOffset>
            </wp:positionH>
            <wp:positionV relativeFrom="paragraph">
              <wp:posOffset>433070</wp:posOffset>
            </wp:positionV>
            <wp:extent cx="927100" cy="1007110"/>
            <wp:effectExtent l="0" t="0" r="6350" b="2540"/>
            <wp:wrapNone/>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b="27498"/>
                    <a:stretch>
                      <a:fillRect/>
                    </a:stretch>
                  </pic:blipFill>
                  <pic:spPr bwMode="auto">
                    <a:xfrm>
                      <a:off x="0" y="0"/>
                      <a:ext cx="92710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3CFBB06" w14:textId="7AA6CA41" w:rsidR="00CF5B36" w:rsidRDefault="00CF5B36">
      <w:r>
        <w:rPr>
          <w:rFonts w:ascii="Times New Roman" w:hAnsi="Times New Roman" w:cs="Times New Roman"/>
          <w:noProof/>
          <w:sz w:val="24"/>
          <w:szCs w:val="24"/>
        </w:rPr>
        <w:lastRenderedPageBreak/>
        <w:drawing>
          <wp:anchor distT="0" distB="0" distL="114300" distR="114300" simplePos="0" relativeHeight="251693056" behindDoc="0" locked="0" layoutInCell="1" allowOverlap="1" wp14:anchorId="77EAEB13" wp14:editId="1225A95F">
            <wp:simplePos x="0" y="0"/>
            <wp:positionH relativeFrom="column">
              <wp:posOffset>6945630</wp:posOffset>
            </wp:positionH>
            <wp:positionV relativeFrom="paragraph">
              <wp:posOffset>178435</wp:posOffset>
            </wp:positionV>
            <wp:extent cx="2094865" cy="1570990"/>
            <wp:effectExtent l="0" t="0" r="635" b="0"/>
            <wp:wrapNone/>
            <wp:docPr id="27" name="Picture 27" descr="GetAttachmentThumbnail?id=AAMkAGM5YWU0N2VlLWFlMDUtNGQxYS1iMzQxLTFlYmYzODQyM2M5MgBGAAAAAACP6pkhqrweR7YYOKfoBQ2wBwBFYLld7hVxSI4uZXROrTInAAAAAAEMAABFYLld7hVxSI4uZXROrTInAABbV3kRAAABEgAQAPjzWkwvHqhLvFrA%2FWu7PPo%3D&amp;thumbnailType=2&amp;owa=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tAttachmentThumbnail?id=AAMkAGM5YWU0N2VlLWFlMDUtNGQxYS1iMzQxLTFlYmYzODQyM2M5MgBGAAAAAACP6pkhqrweR7YYOKfoBQ2wBwBFYLld7hVxSI4uZXROrTInAAAAAAEMAABFYLld7hVxSI4uZXROrTInAABbV3kRAAABEgAQAPjzWkwvHqhLvFrA%2FWu7PPo%3D&amp;thumbnailType=2&amp;owa=outloo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4865"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92032" behindDoc="0" locked="0" layoutInCell="1" allowOverlap="1" wp14:anchorId="1EF35404" wp14:editId="49DF52D0">
            <wp:simplePos x="0" y="0"/>
            <wp:positionH relativeFrom="column">
              <wp:posOffset>4994910</wp:posOffset>
            </wp:positionH>
            <wp:positionV relativeFrom="paragraph">
              <wp:posOffset>2266950</wp:posOffset>
            </wp:positionV>
            <wp:extent cx="3900805" cy="2412365"/>
            <wp:effectExtent l="0" t="0" r="4445"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0805" cy="2412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91008" behindDoc="0" locked="0" layoutInCell="1" allowOverlap="1" wp14:anchorId="40BFF3A8" wp14:editId="1778E356">
            <wp:simplePos x="0" y="0"/>
            <wp:positionH relativeFrom="column">
              <wp:posOffset>5065395</wp:posOffset>
            </wp:positionH>
            <wp:positionV relativeFrom="paragraph">
              <wp:posOffset>215265</wp:posOffset>
            </wp:positionV>
            <wp:extent cx="1606550" cy="1576070"/>
            <wp:effectExtent l="0" t="0" r="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l="8704" r="18991"/>
                    <a:stretch>
                      <a:fillRect/>
                    </a:stretch>
                  </pic:blipFill>
                  <pic:spPr bwMode="auto">
                    <a:xfrm>
                      <a:off x="0" y="0"/>
                      <a:ext cx="1606550" cy="1576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89984" behindDoc="0" locked="0" layoutInCell="1" allowOverlap="1" wp14:anchorId="61ACE451" wp14:editId="13B611B1">
            <wp:simplePos x="0" y="0"/>
            <wp:positionH relativeFrom="column">
              <wp:posOffset>8175625</wp:posOffset>
            </wp:positionH>
            <wp:positionV relativeFrom="paragraph">
              <wp:posOffset>5029200</wp:posOffset>
            </wp:positionV>
            <wp:extent cx="864870" cy="833120"/>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r="66035"/>
                    <a:stretch>
                      <a:fillRect/>
                    </a:stretch>
                  </pic:blipFill>
                  <pic:spPr bwMode="auto">
                    <a:xfrm>
                      <a:off x="0" y="0"/>
                      <a:ext cx="864870"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88960" behindDoc="0" locked="0" layoutInCell="1" allowOverlap="1" wp14:anchorId="5D31FC67" wp14:editId="4AD176A9">
                <wp:simplePos x="0" y="0"/>
                <wp:positionH relativeFrom="column">
                  <wp:posOffset>4719955</wp:posOffset>
                </wp:positionH>
                <wp:positionV relativeFrom="paragraph">
                  <wp:posOffset>-361315</wp:posOffset>
                </wp:positionV>
                <wp:extent cx="4465320" cy="6446520"/>
                <wp:effectExtent l="19050" t="20955" r="20955"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3376E2"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Nursery Outdoors</w:t>
                            </w:r>
                          </w:p>
                          <w:p w14:paraId="5D64A8AC" w14:textId="77777777" w:rsidR="00CF5B36" w:rsidRDefault="00CF5B36" w:rsidP="00CF5B36">
                            <w:pPr>
                              <w:widowControl w:val="0"/>
                              <w:rPr>
                                <w:rFonts w:ascii="Calibri" w:hAnsi="Calibri"/>
                                <w:sz w:val="20"/>
                                <w:szCs w:val="20"/>
                              </w:rPr>
                            </w:pPr>
                            <w:r>
                              <w:t> </w:t>
                            </w:r>
                          </w:p>
                          <w:p w14:paraId="79A7AFF6" w14:textId="77777777" w:rsidR="00CF5B36" w:rsidRDefault="00CF5B36" w:rsidP="00CF5B36">
                            <w:pPr>
                              <w:widowControl w:val="0"/>
                            </w:pPr>
                            <w:r>
                              <w:t> </w:t>
                            </w:r>
                          </w:p>
                          <w:p w14:paraId="31167CA2" w14:textId="77777777" w:rsidR="00CF5B36" w:rsidRDefault="00CF5B36" w:rsidP="00CF5B36">
                            <w:pPr>
                              <w:widowControl w:val="0"/>
                            </w:pPr>
                            <w:r>
                              <w:t> </w:t>
                            </w:r>
                          </w:p>
                          <w:p w14:paraId="46B82DE4" w14:textId="77777777" w:rsidR="00CF5B36" w:rsidRDefault="00CF5B36" w:rsidP="00CF5B36">
                            <w:pPr>
                              <w:widowControl w:val="0"/>
                            </w:pPr>
                            <w:r>
                              <w:t> </w:t>
                            </w:r>
                          </w:p>
                          <w:p w14:paraId="22C551E8" w14:textId="77777777" w:rsidR="00CF5B36" w:rsidRDefault="00CF5B36" w:rsidP="00CF5B36">
                            <w:pPr>
                              <w:widowControl w:val="0"/>
                            </w:pPr>
                            <w:r>
                              <w:t> </w:t>
                            </w:r>
                          </w:p>
                          <w:p w14:paraId="06E3EF1A" w14:textId="77777777" w:rsidR="00CF5B36" w:rsidRDefault="00CF5B36" w:rsidP="00CF5B36">
                            <w:pPr>
                              <w:widowControl w:val="0"/>
                            </w:pPr>
                            <w:r>
                              <w:t> </w:t>
                            </w:r>
                          </w:p>
                          <w:p w14:paraId="7158664C" w14:textId="77777777" w:rsidR="00CF5B36" w:rsidRDefault="00CF5B36" w:rsidP="00CF5B36">
                            <w:pPr>
                              <w:widowControl w:val="0"/>
                            </w:pPr>
                            <w:r>
                              <w:t> </w:t>
                            </w:r>
                          </w:p>
                          <w:p w14:paraId="6759781B" w14:textId="77777777" w:rsidR="00CF5B36" w:rsidRDefault="00CF5B36" w:rsidP="00CF5B36">
                            <w:pPr>
                              <w:widowControl w:val="0"/>
                            </w:pPr>
                            <w:r>
                              <w:t> </w:t>
                            </w:r>
                          </w:p>
                          <w:p w14:paraId="6E617F72" w14:textId="77777777" w:rsidR="00CF5B36" w:rsidRDefault="00CF5B36" w:rsidP="00CF5B36">
                            <w:pPr>
                              <w:widowControl w:val="0"/>
                            </w:pPr>
                            <w:r>
                              <w:t> </w:t>
                            </w:r>
                          </w:p>
                          <w:p w14:paraId="2D6317E0" w14:textId="77777777" w:rsidR="00CF5B36" w:rsidRDefault="00CF5B36" w:rsidP="00CF5B36">
                            <w:pPr>
                              <w:widowControl w:val="0"/>
                            </w:pPr>
                            <w:r>
                              <w:t> </w:t>
                            </w:r>
                          </w:p>
                          <w:p w14:paraId="4D97AFBC" w14:textId="77777777" w:rsidR="00CF5B36" w:rsidRDefault="00CF5B36" w:rsidP="00CF5B36">
                            <w:pPr>
                              <w:widowControl w:val="0"/>
                            </w:pPr>
                            <w:r>
                              <w:t> </w:t>
                            </w:r>
                          </w:p>
                          <w:p w14:paraId="4F3DA473" w14:textId="77777777" w:rsidR="00CF5B36" w:rsidRDefault="00CF5B36" w:rsidP="00CF5B36">
                            <w:pPr>
                              <w:widowControl w:val="0"/>
                            </w:pPr>
                            <w:r>
                              <w:t> </w:t>
                            </w:r>
                          </w:p>
                          <w:p w14:paraId="0ADAB1DD" w14:textId="77777777" w:rsidR="00CF5B36" w:rsidRDefault="00CF5B36" w:rsidP="00CF5B36">
                            <w:pPr>
                              <w:widowControl w:val="0"/>
                            </w:pPr>
                            <w:r>
                              <w:t> </w:t>
                            </w:r>
                          </w:p>
                          <w:p w14:paraId="02E615D9" w14:textId="77777777" w:rsidR="00CF5B36" w:rsidRDefault="00CF5B36" w:rsidP="00CF5B36">
                            <w:pPr>
                              <w:widowControl w:val="0"/>
                            </w:pPr>
                            <w:r>
                              <w:t> </w:t>
                            </w:r>
                          </w:p>
                          <w:p w14:paraId="4FE0DFE7" w14:textId="77777777" w:rsidR="00CF5B36" w:rsidRDefault="00CF5B36" w:rsidP="00CF5B36">
                            <w:pPr>
                              <w:widowControl w:val="0"/>
                            </w:pPr>
                            <w:r>
                              <w:t> </w:t>
                            </w:r>
                          </w:p>
                          <w:p w14:paraId="00FA71FF" w14:textId="77777777" w:rsidR="00CF5B36" w:rsidRDefault="00CF5B36" w:rsidP="00CF5B36">
                            <w:pPr>
                              <w:widowControl w:val="0"/>
                            </w:pPr>
                            <w:r>
                              <w:t> </w:t>
                            </w:r>
                          </w:p>
                          <w:p w14:paraId="22F3FC49" w14:textId="77777777" w:rsidR="00CF5B36" w:rsidRDefault="00CF5B36" w:rsidP="00CF5B36">
                            <w:pPr>
                              <w:widowControl w:val="0"/>
                            </w:pPr>
                            <w:r>
                              <w:t> </w:t>
                            </w:r>
                          </w:p>
                          <w:p w14:paraId="05223C4A"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1FC67" id="Text Box 31" o:spid="_x0000_s1036" type="#_x0000_t202" style="position:absolute;margin-left:371.65pt;margin-top:-28.45pt;width:351.6pt;height:507.6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" strokecolor="black [0]" strokeweight="2.5pt">
                <v:shadow color="#868686"/>
                <v:textbox inset="2.88pt,2.88pt,2.88pt,2.88pt">
                  <w:txbxContent>
                    <w:p w14:paraId="7C3376E2"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Nursery Outdoors</w:t>
                      </w:r>
                    </w:p>
                    <w:p w14:paraId="5D64A8AC" w14:textId="77777777" w:rsidR="00CF5B36" w:rsidRDefault="00CF5B36" w:rsidP="00CF5B36">
                      <w:pPr>
                        <w:widowControl w:val="0"/>
                        <w:rPr>
                          <w:rFonts w:ascii="Calibri" w:hAnsi="Calibri"/>
                          <w:sz w:val="20"/>
                          <w:szCs w:val="20"/>
                        </w:rPr>
                      </w:pPr>
                      <w:r>
                        <w:t> </w:t>
                      </w:r>
                    </w:p>
                    <w:p w14:paraId="79A7AFF6" w14:textId="77777777" w:rsidR="00CF5B36" w:rsidRDefault="00CF5B36" w:rsidP="00CF5B36">
                      <w:pPr>
                        <w:widowControl w:val="0"/>
                      </w:pPr>
                      <w:r>
                        <w:t> </w:t>
                      </w:r>
                    </w:p>
                    <w:p w14:paraId="31167CA2" w14:textId="77777777" w:rsidR="00CF5B36" w:rsidRDefault="00CF5B36" w:rsidP="00CF5B36">
                      <w:pPr>
                        <w:widowControl w:val="0"/>
                      </w:pPr>
                      <w:r>
                        <w:t> </w:t>
                      </w:r>
                    </w:p>
                    <w:p w14:paraId="46B82DE4" w14:textId="77777777" w:rsidR="00CF5B36" w:rsidRDefault="00CF5B36" w:rsidP="00CF5B36">
                      <w:pPr>
                        <w:widowControl w:val="0"/>
                      </w:pPr>
                      <w:r>
                        <w:t> </w:t>
                      </w:r>
                    </w:p>
                    <w:p w14:paraId="22C551E8" w14:textId="77777777" w:rsidR="00CF5B36" w:rsidRDefault="00CF5B36" w:rsidP="00CF5B36">
                      <w:pPr>
                        <w:widowControl w:val="0"/>
                      </w:pPr>
                      <w:r>
                        <w:t> </w:t>
                      </w:r>
                    </w:p>
                    <w:p w14:paraId="06E3EF1A" w14:textId="77777777" w:rsidR="00CF5B36" w:rsidRDefault="00CF5B36" w:rsidP="00CF5B36">
                      <w:pPr>
                        <w:widowControl w:val="0"/>
                      </w:pPr>
                      <w:r>
                        <w:t> </w:t>
                      </w:r>
                    </w:p>
                    <w:p w14:paraId="7158664C" w14:textId="77777777" w:rsidR="00CF5B36" w:rsidRDefault="00CF5B36" w:rsidP="00CF5B36">
                      <w:pPr>
                        <w:widowControl w:val="0"/>
                      </w:pPr>
                      <w:r>
                        <w:t> </w:t>
                      </w:r>
                    </w:p>
                    <w:p w14:paraId="6759781B" w14:textId="77777777" w:rsidR="00CF5B36" w:rsidRDefault="00CF5B36" w:rsidP="00CF5B36">
                      <w:pPr>
                        <w:widowControl w:val="0"/>
                      </w:pPr>
                      <w:r>
                        <w:t> </w:t>
                      </w:r>
                    </w:p>
                    <w:p w14:paraId="6E617F72" w14:textId="77777777" w:rsidR="00CF5B36" w:rsidRDefault="00CF5B36" w:rsidP="00CF5B36">
                      <w:pPr>
                        <w:widowControl w:val="0"/>
                      </w:pPr>
                      <w:r>
                        <w:t> </w:t>
                      </w:r>
                    </w:p>
                    <w:p w14:paraId="2D6317E0" w14:textId="77777777" w:rsidR="00CF5B36" w:rsidRDefault="00CF5B36" w:rsidP="00CF5B36">
                      <w:pPr>
                        <w:widowControl w:val="0"/>
                      </w:pPr>
                      <w:r>
                        <w:t> </w:t>
                      </w:r>
                    </w:p>
                    <w:p w14:paraId="4D97AFBC" w14:textId="77777777" w:rsidR="00CF5B36" w:rsidRDefault="00CF5B36" w:rsidP="00CF5B36">
                      <w:pPr>
                        <w:widowControl w:val="0"/>
                      </w:pPr>
                      <w:r>
                        <w:t> </w:t>
                      </w:r>
                    </w:p>
                    <w:p w14:paraId="4F3DA473" w14:textId="77777777" w:rsidR="00CF5B36" w:rsidRDefault="00CF5B36" w:rsidP="00CF5B36">
                      <w:pPr>
                        <w:widowControl w:val="0"/>
                      </w:pPr>
                      <w:r>
                        <w:t> </w:t>
                      </w:r>
                    </w:p>
                    <w:p w14:paraId="0ADAB1DD" w14:textId="77777777" w:rsidR="00CF5B36" w:rsidRDefault="00CF5B36" w:rsidP="00CF5B36">
                      <w:pPr>
                        <w:widowControl w:val="0"/>
                      </w:pPr>
                      <w:r>
                        <w:t> </w:t>
                      </w:r>
                    </w:p>
                    <w:p w14:paraId="02E615D9" w14:textId="77777777" w:rsidR="00CF5B36" w:rsidRDefault="00CF5B36" w:rsidP="00CF5B36">
                      <w:pPr>
                        <w:widowControl w:val="0"/>
                      </w:pPr>
                      <w:r>
                        <w:t> </w:t>
                      </w:r>
                    </w:p>
                    <w:p w14:paraId="4FE0DFE7" w14:textId="77777777" w:rsidR="00CF5B36" w:rsidRDefault="00CF5B36" w:rsidP="00CF5B36">
                      <w:pPr>
                        <w:widowControl w:val="0"/>
                      </w:pPr>
                      <w:r>
                        <w:t> </w:t>
                      </w:r>
                    </w:p>
                    <w:p w14:paraId="00FA71FF" w14:textId="77777777" w:rsidR="00CF5B36" w:rsidRDefault="00CF5B36" w:rsidP="00CF5B36">
                      <w:pPr>
                        <w:widowControl w:val="0"/>
                      </w:pPr>
                      <w:r>
                        <w:t> </w:t>
                      </w:r>
                    </w:p>
                    <w:p w14:paraId="22F3FC49" w14:textId="77777777" w:rsidR="00CF5B36" w:rsidRDefault="00CF5B36" w:rsidP="00CF5B36">
                      <w:pPr>
                        <w:widowControl w:val="0"/>
                      </w:pPr>
                      <w:r>
                        <w:t> </w:t>
                      </w:r>
                    </w:p>
                    <w:p w14:paraId="05223C4A"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w:t>
                      </w:r>
                    </w:p>
                  </w:txbxContent>
                </v:textbox>
              </v:shape>
            </w:pict>
          </mc:Fallback>
        </mc:AlternateContent>
      </w:r>
      <w:r>
        <w:rPr>
          <w:rFonts w:ascii="Times New Roman" w:hAnsi="Times New Roman" w:cs="Times New Roman"/>
          <w:noProof/>
          <w:sz w:val="24"/>
          <w:szCs w:val="24"/>
        </w:rPr>
        <w:drawing>
          <wp:anchor distT="0" distB="0" distL="114300" distR="114300" simplePos="0" relativeHeight="251687936" behindDoc="0" locked="0" layoutInCell="1" allowOverlap="1" wp14:anchorId="01BA2534" wp14:editId="60C2168C">
            <wp:simplePos x="0" y="0"/>
            <wp:positionH relativeFrom="column">
              <wp:posOffset>2370455</wp:posOffset>
            </wp:positionH>
            <wp:positionV relativeFrom="paragraph">
              <wp:posOffset>165100</wp:posOffset>
            </wp:positionV>
            <wp:extent cx="1594485" cy="2125345"/>
            <wp:effectExtent l="0" t="0" r="5715" b="8255"/>
            <wp:wrapNone/>
            <wp:docPr id="32" name="Picture 32" descr="GetAttachmentThumbnail?id=AAMkAGM5YWU0N2VlLWFlMDUtNGQxYS1iMzQxLTFlYmYzODQyM2M5MgBGAAAAAACP6pkhqrweR7YYOKfoBQ2wBwBFYLld7hVxSI4uZXROrTInAAAAAAEMAABFYLld7hVxSI4uZXROrTInAABbV3kRAAABEgAQALw6xLBSpp9HtdSxpnlzlNs%3D&amp;thumbnailType=2&amp;owa=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etAttachmentThumbnail?id=AAMkAGM5YWU0N2VlLWFlMDUtNGQxYS1iMzQxLTFlYmYzODQyM2M5MgBGAAAAAACP6pkhqrweR7YYOKfoBQ2wBwBFYLld7hVxSI4uZXROrTInAAAAAAEMAABFYLld7hVxSI4uZXROrTInAABbV3kRAAABEgAQALw6xLBSpp9HtdSxpnlzlNs%3D&amp;thumbnailType=2&amp;owa=outloo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448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6912" behindDoc="0" locked="0" layoutInCell="1" allowOverlap="1" wp14:anchorId="4D20E33B" wp14:editId="10E7DAF2">
            <wp:simplePos x="0" y="0"/>
            <wp:positionH relativeFrom="column">
              <wp:posOffset>-35560</wp:posOffset>
            </wp:positionH>
            <wp:positionV relativeFrom="paragraph">
              <wp:posOffset>4204335</wp:posOffset>
            </wp:positionV>
            <wp:extent cx="2136140" cy="1602105"/>
            <wp:effectExtent l="0" t="0" r="0" b="0"/>
            <wp:wrapNone/>
            <wp:docPr id="33" name="Picture 33" descr="GetAttachmentThumbnail?id=AAMkAGM5YWU0N2VlLWFlMDUtNGQxYS1iMzQxLTFlYmYzODQyM2M5MgBGAAAAAACP6pkhqrweR7YYOKfoBQ2wBwBFYLld7hVxSI4uZXROrTInAAAAAAEMAABFYLld7hVxSI4uZXROrTInAABbV3kRAAABEgAQAC%2FovR2jM%2FZLrmOZtgICewo%3D&amp;thumbnailType=2&amp;owa=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tAttachmentThumbnail?id=AAMkAGM5YWU0N2VlLWFlMDUtNGQxYS1iMzQxLTFlYmYzODQyM2M5MgBGAAAAAACP6pkhqrweR7YYOKfoBQ2wBwBFYLld7hVxSI4uZXROrTInAAAAAAEMAABFYLld7hVxSI4uZXROrTInAABbV3kRAAABEgAQAC%2FovR2jM%2FZLrmOZtgICewo%3D&amp;thumbnailType=2&amp;owa=outloo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6140"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5888" behindDoc="0" locked="0" layoutInCell="1" allowOverlap="1" wp14:anchorId="3D50502F" wp14:editId="29C7207A">
            <wp:simplePos x="0" y="0"/>
            <wp:positionH relativeFrom="column">
              <wp:posOffset>-35560</wp:posOffset>
            </wp:positionH>
            <wp:positionV relativeFrom="paragraph">
              <wp:posOffset>2511425</wp:posOffset>
            </wp:positionV>
            <wp:extent cx="2136140" cy="1602105"/>
            <wp:effectExtent l="0" t="0" r="0" b="0"/>
            <wp:wrapNone/>
            <wp:docPr id="34" name="Picture 34" descr="GetAttachmentThumbnail?id=AAMkAGM5YWU0N2VlLWFlMDUtNGQxYS1iMzQxLTFlYmYzODQyM2M5MgBGAAAAAACP6pkhqrweR7YYOKfoBQ2wBwBFYLld7hVxSI4uZXROrTInAAAAAAEMAABFYLld7hVxSI4uZXROrTInAABbV3kQAAABEgAQAI7YHMj%2BkOJGrvdl8oDj1uA%3D&amp;thumbnailType=2&amp;owa=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etAttachmentThumbnail?id=AAMkAGM5YWU0N2VlLWFlMDUtNGQxYS1iMzQxLTFlYmYzODQyM2M5MgBGAAAAAACP6pkhqrweR7YYOKfoBQ2wBwBFYLld7hVxSI4uZXROrTInAAAAAAEMAABFYLld7hVxSI4uZXROrTInAABbV3kQAAABEgAQAI7YHMj%2BkOJGrvdl8oDj1uA%3D&amp;thumbnailType=2&amp;owa=outloo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6140"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4864" behindDoc="0" locked="0" layoutInCell="1" allowOverlap="1" wp14:anchorId="2143B3AA" wp14:editId="5735A263">
            <wp:simplePos x="0" y="0"/>
            <wp:positionH relativeFrom="column">
              <wp:posOffset>2253615</wp:posOffset>
            </wp:positionH>
            <wp:positionV relativeFrom="paragraph">
              <wp:posOffset>2561590</wp:posOffset>
            </wp:positionV>
            <wp:extent cx="1718945" cy="2291715"/>
            <wp:effectExtent l="0" t="0" r="0" b="0"/>
            <wp:wrapNone/>
            <wp:docPr id="35" name="Picture 35" descr="GetAttachmentThumbnail?id=AAMkAGM5YWU0N2VlLWFlMDUtNGQxYS1iMzQxLTFlYmYzODQyM2M5MgBGAAAAAACP6pkhqrweR7YYOKfoBQ2wBwBFYLld7hVxSI4uZXROrTInAAAAAAEMAABFYLld7hVxSI4uZXROrTInAABbV3kQAAABEgAQAGcQijT5IxhDmlQyW%2FAAdP8%3D&amp;thumbnailType=2&amp;owa=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etAttachmentThumbnail?id=AAMkAGM5YWU0N2VlLWFlMDUtNGQxYS1iMzQxLTFlYmYzODQyM2M5MgBGAAAAAACP6pkhqrweR7YYOKfoBQ2wBwBFYLld7hVxSI4uZXROrTInAAAAAAEMAABFYLld7hVxSI4uZXROrTInAABbV3kQAAABEgAQAGcQijT5IxhDmlQyW%2FAAdP8%3D&amp;thumbnailType=2&amp;owa=outloo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894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3840" behindDoc="0" locked="0" layoutInCell="1" allowOverlap="1" wp14:anchorId="091261EF" wp14:editId="3FA3A767">
            <wp:simplePos x="0" y="0"/>
            <wp:positionH relativeFrom="column">
              <wp:posOffset>170180</wp:posOffset>
            </wp:positionH>
            <wp:positionV relativeFrom="paragraph">
              <wp:posOffset>159385</wp:posOffset>
            </wp:positionV>
            <wp:extent cx="1626235" cy="2167890"/>
            <wp:effectExtent l="0" t="0" r="0" b="3810"/>
            <wp:wrapNone/>
            <wp:docPr id="36" name="Picture 36" descr="GetAttachmentThumbnail?id=AAMkAGM5YWU0N2VlLWFlMDUtNGQxYS1iMzQxLTFlYmYzODQyM2M5MgBGAAAAAACP6pkhqrweR7YYOKfoBQ2wBwBFYLld7hVxSI4uZXROrTInAAAAAAEMAABFYLld7hVxSI4uZXROrTInAABbV3kQAAABEgAQAHN%2FgV8w%2FE1Ep%2FTqSgzB8jc%3D&amp;thumbnailType=2&amp;owa=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etAttachmentThumbnail?id=AAMkAGM5YWU0N2VlLWFlMDUtNGQxYS1iMzQxLTFlYmYzODQyM2M5MgBGAAAAAACP6pkhqrweR7YYOKfoBQ2wBwBFYLld7hVxSI4uZXROrTInAAAAAAEMAABFYLld7hVxSI4uZXROrTInAABbV3kQAAABEgAQAHN%2FgV8w%2FE1Ep%2FTqSgzB8jc%3D&amp;thumbnailType=2&amp;owa=outloo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6235"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82816" behindDoc="0" locked="0" layoutInCell="1" allowOverlap="1" wp14:anchorId="78DE73EE" wp14:editId="0459E26E">
            <wp:simplePos x="0" y="0"/>
            <wp:positionH relativeFrom="column">
              <wp:posOffset>3089275</wp:posOffset>
            </wp:positionH>
            <wp:positionV relativeFrom="paragraph">
              <wp:posOffset>5075555</wp:posOffset>
            </wp:positionV>
            <wp:extent cx="864870" cy="833120"/>
            <wp:effectExtent l="0" t="0" r="0"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extLst>
                        <a:ext uri="{28A0092B-C50C-407E-A947-70E740481C1C}">
                          <a14:useLocalDpi xmlns:a14="http://schemas.microsoft.com/office/drawing/2010/main" val="0"/>
                        </a:ext>
                      </a:extLst>
                    </a:blip>
                    <a:srcRect r="66035"/>
                    <a:stretch>
                      <a:fillRect/>
                    </a:stretch>
                  </pic:blipFill>
                  <pic:spPr bwMode="auto">
                    <a:xfrm>
                      <a:off x="0" y="0"/>
                      <a:ext cx="864870"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81792" behindDoc="0" locked="0" layoutInCell="1" allowOverlap="1" wp14:anchorId="132B22B0" wp14:editId="0750386F">
                <wp:simplePos x="0" y="0"/>
                <wp:positionH relativeFrom="column">
                  <wp:posOffset>-305435</wp:posOffset>
                </wp:positionH>
                <wp:positionV relativeFrom="paragraph">
                  <wp:posOffset>-380365</wp:posOffset>
                </wp:positionV>
                <wp:extent cx="4465320" cy="6446520"/>
                <wp:effectExtent l="22860" t="20955" r="17145"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493F00"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Nursery Classroom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B22B0" id="Text Box 38" o:spid="_x0000_s1037" type="#_x0000_t202" style="position:absolute;margin-left:-24.05pt;margin-top:-29.95pt;width:351.6pt;height:507.6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" strokecolor="black [0]" strokeweight="2.5pt">
                <v:shadow color="#868686"/>
                <v:textbox inset="2.88pt,2.88pt,2.88pt,2.88pt">
                  <w:txbxContent>
                    <w:p w14:paraId="0A493F00"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Nursery Classroom</w:t>
                      </w:r>
                    </w:p>
                  </w:txbxContent>
                </v:textbox>
              </v:shape>
            </w:pict>
          </mc:Fallback>
        </mc:AlternateContent>
      </w:r>
      <w:r>
        <w:br w:type="page"/>
      </w:r>
    </w:p>
    <w:p w14:paraId="6614AE42" w14:textId="5DFEA2EB" w:rsidR="00CF5B36" w:rsidRDefault="00CF5B36">
      <w:r>
        <w:rPr>
          <w:rFonts w:ascii="Times New Roman" w:hAnsi="Times New Roman" w:cs="Times New Roman"/>
          <w:noProof/>
          <w:sz w:val="24"/>
          <w:szCs w:val="24"/>
        </w:rPr>
        <w:lastRenderedPageBreak/>
        <w:drawing>
          <wp:anchor distT="36576" distB="36576" distL="36576" distR="36576" simplePos="0" relativeHeight="251699200" behindDoc="0" locked="0" layoutInCell="1" allowOverlap="1" wp14:anchorId="1BB1CA07" wp14:editId="2B919CB8">
            <wp:simplePos x="0" y="0"/>
            <wp:positionH relativeFrom="margin">
              <wp:posOffset>5322570</wp:posOffset>
            </wp:positionH>
            <wp:positionV relativeFrom="paragraph">
              <wp:posOffset>2895600</wp:posOffset>
            </wp:positionV>
            <wp:extent cx="1530985" cy="1221105"/>
            <wp:effectExtent l="0" t="0" r="0" b="0"/>
            <wp:wrapNone/>
            <wp:docPr id="41" name="Picture 41" descr="IMG_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0985" cy="12211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1248" behindDoc="0" locked="0" layoutInCell="1" allowOverlap="1" wp14:anchorId="3495B9D4" wp14:editId="0C3600A2">
            <wp:simplePos x="0" y="0"/>
            <wp:positionH relativeFrom="column">
              <wp:posOffset>7874635</wp:posOffset>
            </wp:positionH>
            <wp:positionV relativeFrom="paragraph">
              <wp:posOffset>2742565</wp:posOffset>
            </wp:positionV>
            <wp:extent cx="1183005" cy="1405890"/>
            <wp:effectExtent l="0" t="0" r="0" b="3810"/>
            <wp:wrapNone/>
            <wp:docPr id="39" name="Picture 39" descr="GetAttachmentThumbnail?id=AAMkAGM5YWU0N2VlLWFlMDUtNGQxYS1iMzQxLTFlYmYzODQyM2M5MgBGAAAAAACP6pkhqrweR7YYOKfoBQ2wBwBFYLld7hVxSI4uZXROrTInAAAAAAEMAABFYLld7hVxSI4uZXROrTInAABbV3kQAAABEgAQAE7KbZqjrQBIl7OgsAlr7%2Bw%3D&amp;thumbnailType=2&amp;owa=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AttachmentThumbnail?id=AAMkAGM5YWU0N2VlLWFlMDUtNGQxYS1iMzQxLTFlYmYzODQyM2M5MgBGAAAAAACP6pkhqrweR7YYOKfoBQ2wBwBFYLld7hVxSI4uZXROrTInAAAAAAEMAABFYLld7hVxSI4uZXROrTInAABbV3kQAAABEgAQAE7KbZqjrQBIl7OgsAlr7%2Bw%3D&amp;thumbnailType=2&amp;owa=outlook"/>
                    <pic:cNvPicPr>
                      <a:picLocks noChangeAspect="1" noChangeArrowheads="1"/>
                    </pic:cNvPicPr>
                  </pic:nvPicPr>
                  <pic:blipFill>
                    <a:blip r:embed="rId23" cstate="print">
                      <a:extLst>
                        <a:ext uri="{28A0092B-C50C-407E-A947-70E740481C1C}">
                          <a14:useLocalDpi xmlns:a14="http://schemas.microsoft.com/office/drawing/2010/main" val="0"/>
                        </a:ext>
                      </a:extLst>
                    </a:blip>
                    <a:srcRect t="10881"/>
                    <a:stretch>
                      <a:fillRect/>
                    </a:stretch>
                  </pic:blipFill>
                  <pic:spPr bwMode="auto">
                    <a:xfrm>
                      <a:off x="0" y="0"/>
                      <a:ext cx="1183005" cy="1405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700224" behindDoc="0" locked="0" layoutInCell="1" allowOverlap="1" wp14:anchorId="0EA03ECB" wp14:editId="0EC30CC3">
            <wp:simplePos x="0" y="0"/>
            <wp:positionH relativeFrom="margin">
              <wp:posOffset>8149590</wp:posOffset>
            </wp:positionH>
            <wp:positionV relativeFrom="paragraph">
              <wp:posOffset>5086350</wp:posOffset>
            </wp:positionV>
            <wp:extent cx="864870" cy="833120"/>
            <wp:effectExtent l="0" t="0" r="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r="66035"/>
                    <a:stretch>
                      <a:fillRect/>
                    </a:stretch>
                  </pic:blipFill>
                  <pic:spPr bwMode="auto">
                    <a:xfrm>
                      <a:off x="0" y="0"/>
                      <a:ext cx="864870" cy="8331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8176" behindDoc="0" locked="0" layoutInCell="1" allowOverlap="1" wp14:anchorId="6C1C7B44" wp14:editId="6BCD5A5F">
            <wp:simplePos x="0" y="0"/>
            <wp:positionH relativeFrom="column">
              <wp:posOffset>-183515</wp:posOffset>
            </wp:positionH>
            <wp:positionV relativeFrom="paragraph">
              <wp:posOffset>114300</wp:posOffset>
            </wp:positionV>
            <wp:extent cx="3999230" cy="2249805"/>
            <wp:effectExtent l="0" t="0" r="1270" b="0"/>
            <wp:wrapNone/>
            <wp:docPr id="42" name="Picture 42" descr="GetAttachmentThumbnail?id=AAMkAGM5YWU0N2VlLWFlMDUtNGQxYS1iMzQxLTFlYmYzODQyM2M5MgBGAAAAAACP6pkhqrweR7YYOKfoBQ2wBwBFYLld7hVxSI4uZXROrTInAAAAAAEMAABFYLld7hVxSI4uZXROrTInAABZQ1oTAAABEgAQACKIAfbc2YxPpfWNu0BpwHQ%3D&amp;thumbnailType=2&amp;owa=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etAttachmentThumbnail?id=AAMkAGM5YWU0N2VlLWFlMDUtNGQxYS1iMzQxLTFlYmYzODQyM2M5MgBGAAAAAACP6pkhqrweR7YYOKfoBQ2wBwBFYLld7hVxSI4uZXROrTInAAAAAAEMAABFYLld7hVxSI4uZXROrTInAABZQ1oTAAABEgAQACKIAfbc2YxPpfWNu0BpwHQ%3D&amp;thumbnailType=2&amp;owa=outlo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99230"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97152" behindDoc="0" locked="0" layoutInCell="1" allowOverlap="1" wp14:anchorId="7B043970" wp14:editId="4010DDEE">
            <wp:simplePos x="0" y="0"/>
            <wp:positionH relativeFrom="column">
              <wp:posOffset>3071495</wp:posOffset>
            </wp:positionH>
            <wp:positionV relativeFrom="paragraph">
              <wp:posOffset>5086350</wp:posOffset>
            </wp:positionV>
            <wp:extent cx="864870" cy="833120"/>
            <wp:effectExtent l="0" t="0" r="0" b="50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extLst>
                        <a:ext uri="{28A0092B-C50C-407E-A947-70E740481C1C}">
                          <a14:useLocalDpi xmlns:a14="http://schemas.microsoft.com/office/drawing/2010/main" val="0"/>
                        </a:ext>
                      </a:extLst>
                    </a:blip>
                    <a:srcRect r="66035"/>
                    <a:stretch>
                      <a:fillRect/>
                    </a:stretch>
                  </pic:blipFill>
                  <pic:spPr bwMode="auto">
                    <a:xfrm>
                      <a:off x="0" y="0"/>
                      <a:ext cx="864870"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96128" behindDoc="0" locked="0" layoutInCell="1" allowOverlap="1" wp14:anchorId="03C01577" wp14:editId="621ED132">
                <wp:simplePos x="0" y="0"/>
                <wp:positionH relativeFrom="column">
                  <wp:posOffset>-342900</wp:posOffset>
                </wp:positionH>
                <wp:positionV relativeFrom="paragraph">
                  <wp:posOffset>-342265</wp:posOffset>
                </wp:positionV>
                <wp:extent cx="4465320" cy="6446520"/>
                <wp:effectExtent l="17780" t="20955" r="22225"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DC23F4"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Where your things go</w:t>
                            </w:r>
                          </w:p>
                          <w:p w14:paraId="2A5C2AB3"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 </w:t>
                            </w:r>
                          </w:p>
                          <w:p w14:paraId="2CDECD73"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 </w:t>
                            </w:r>
                          </w:p>
                          <w:p w14:paraId="7A7C85FF"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 </w:t>
                            </w:r>
                          </w:p>
                          <w:p w14:paraId="162D83F2"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 </w:t>
                            </w:r>
                          </w:p>
                          <w:p w14:paraId="6B2B9B93" w14:textId="456BFDCD"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 </w:t>
                            </w:r>
                          </w:p>
                          <w:p w14:paraId="5AF484E7" w14:textId="719B6D2E" w:rsidR="00CF5B36" w:rsidRDefault="00CF5B36" w:rsidP="00CF5B36">
                            <w:pPr>
                              <w:widowControl w:val="0"/>
                              <w:jc w:val="center"/>
                              <w:rPr>
                                <w:rFonts w:ascii="CCW Precursive 1" w:hAnsi="CCW Precursive 1"/>
                                <w:sz w:val="24"/>
                                <w:szCs w:val="24"/>
                                <w:u w:val="single"/>
                              </w:rPr>
                            </w:pPr>
                          </w:p>
                          <w:p w14:paraId="72B860B0" w14:textId="77777777" w:rsidR="00CF5B36" w:rsidRDefault="00CF5B36" w:rsidP="00CF5B36">
                            <w:pPr>
                              <w:widowControl w:val="0"/>
                              <w:jc w:val="center"/>
                              <w:rPr>
                                <w:rFonts w:ascii="CCW Precursive 1" w:hAnsi="CCW Precursive 1"/>
                                <w:sz w:val="24"/>
                                <w:szCs w:val="24"/>
                                <w:u w:val="single"/>
                              </w:rPr>
                            </w:pPr>
                          </w:p>
                          <w:p w14:paraId="02FC4D3E"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 </w:t>
                            </w:r>
                          </w:p>
                          <w:p w14:paraId="242BFA4C"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 </w:t>
                            </w:r>
                          </w:p>
                          <w:p w14:paraId="462E06FC"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This is the cloakroom where you will have a peg with your name on. Please encourage your child to take their own coat off and hang it up so they can do it when you’re not there to do it for them!</w:t>
                            </w:r>
                          </w:p>
                          <w:p w14:paraId="6ECEC610"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If you make any pictures or models you can put them in the going home box and this will keep them safe so you can keep playing.</w:t>
                            </w:r>
                          </w:p>
                          <w:p w14:paraId="0D914FD2" w14:textId="77777777" w:rsidR="00CF5B36" w:rsidRDefault="00CF5B36" w:rsidP="00CF5B36">
                            <w:pPr>
                              <w:widowControl w:val="0"/>
                              <w:jc w:val="center"/>
                              <w:rPr>
                                <w:rFonts w:ascii="Calibri" w:hAnsi="Calibri"/>
                                <w:sz w:val="20"/>
                                <w:szCs w:val="20"/>
                              </w:rPr>
                            </w:pPr>
                            <w:r>
                              <w:rPr>
                                <w:rFonts w:ascii="CCW Precursive 1" w:hAnsi="CCW Precursive 1"/>
                                <w:sz w:val="24"/>
                                <w:szCs w:val="24"/>
                              </w:rPr>
                              <w:t>Please don’t bring any toys to school with you as they might get lost or broken.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01577" id="Text Box 44" o:spid="_x0000_s1038" type="#_x0000_t202" style="position:absolute;margin-left:-27pt;margin-top:-26.95pt;width:351.6pt;height:507.6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" strokecolor="black [0]" strokeweight="2.5pt">
                <v:shadow color="#868686"/>
                <v:textbox inset="2.88pt,2.88pt,2.88pt,2.88pt">
                  <w:txbxContent>
                    <w:p w14:paraId="3ADC23F4"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Where your things go</w:t>
                      </w:r>
                    </w:p>
                    <w:p w14:paraId="2A5C2AB3"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 </w:t>
                      </w:r>
                    </w:p>
                    <w:p w14:paraId="2CDECD73"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 </w:t>
                      </w:r>
                    </w:p>
                    <w:p w14:paraId="7A7C85FF"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 </w:t>
                      </w:r>
                    </w:p>
                    <w:p w14:paraId="162D83F2"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 </w:t>
                      </w:r>
                    </w:p>
                    <w:p w14:paraId="6B2B9B93" w14:textId="456BFDCD"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 </w:t>
                      </w:r>
                    </w:p>
                    <w:p w14:paraId="5AF484E7" w14:textId="719B6D2E" w:rsidR="00CF5B36" w:rsidRDefault="00CF5B36" w:rsidP="00CF5B36">
                      <w:pPr>
                        <w:widowControl w:val="0"/>
                        <w:jc w:val="center"/>
                        <w:rPr>
                          <w:rFonts w:ascii="CCW Precursive 1" w:hAnsi="CCW Precursive 1"/>
                          <w:sz w:val="24"/>
                          <w:szCs w:val="24"/>
                          <w:u w:val="single"/>
                        </w:rPr>
                      </w:pPr>
                    </w:p>
                    <w:p w14:paraId="72B860B0" w14:textId="77777777" w:rsidR="00CF5B36" w:rsidRDefault="00CF5B36" w:rsidP="00CF5B36">
                      <w:pPr>
                        <w:widowControl w:val="0"/>
                        <w:jc w:val="center"/>
                        <w:rPr>
                          <w:rFonts w:ascii="CCW Precursive 1" w:hAnsi="CCW Precursive 1"/>
                          <w:sz w:val="24"/>
                          <w:szCs w:val="24"/>
                          <w:u w:val="single"/>
                        </w:rPr>
                      </w:pPr>
                    </w:p>
                    <w:p w14:paraId="02FC4D3E"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 </w:t>
                      </w:r>
                    </w:p>
                    <w:p w14:paraId="242BFA4C"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 </w:t>
                      </w:r>
                    </w:p>
                    <w:p w14:paraId="462E06FC"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This is the cloakroom where you will have a peg with your name on. Please encourage your child to take their own coat off and hang it up so they can do it when you’re not there to do it for them!</w:t>
                      </w:r>
                    </w:p>
                    <w:p w14:paraId="6ECEC610"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If you make any pictures or models you can put them in the going home box and this will keep them safe so you can keep playing.</w:t>
                      </w:r>
                    </w:p>
                    <w:p w14:paraId="0D914FD2" w14:textId="77777777" w:rsidR="00CF5B36" w:rsidRDefault="00CF5B36" w:rsidP="00CF5B36">
                      <w:pPr>
                        <w:widowControl w:val="0"/>
                        <w:jc w:val="center"/>
                        <w:rPr>
                          <w:rFonts w:ascii="Calibri" w:hAnsi="Calibri"/>
                          <w:sz w:val="20"/>
                          <w:szCs w:val="20"/>
                        </w:rPr>
                      </w:pPr>
                      <w:r>
                        <w:rPr>
                          <w:rFonts w:ascii="CCW Precursive 1" w:hAnsi="CCW Precursive 1"/>
                          <w:sz w:val="24"/>
                          <w:szCs w:val="24"/>
                        </w:rPr>
                        <w:t>Please don’t bring any toys to school with you as they might get lost or broken.</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95104" behindDoc="0" locked="0" layoutInCell="1" allowOverlap="1" wp14:anchorId="33028BF5" wp14:editId="534C4DEB">
                <wp:simplePos x="0" y="0"/>
                <wp:positionH relativeFrom="margin">
                  <wp:posOffset>4763770</wp:posOffset>
                </wp:positionH>
                <wp:positionV relativeFrom="paragraph">
                  <wp:posOffset>-342265</wp:posOffset>
                </wp:positionV>
                <wp:extent cx="4465320" cy="6446520"/>
                <wp:effectExtent l="19050" t="20955" r="20955"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06C9D0"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What you can do in Nursery</w:t>
                            </w:r>
                          </w:p>
                          <w:p w14:paraId="72791B8F"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In Nursery you play and share toys, talk to </w:t>
                            </w:r>
                          </w:p>
                          <w:p w14:paraId="2B23257A"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others and pretend play. This helps to learn about your likes, interests and the world you live in as well as developing social skills. You will make friends. As well as building up your confidence to sing songs and rhymes and listen to stories. </w:t>
                            </w:r>
                          </w:p>
                          <w:p w14:paraId="7E617BC7"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You will learn about books, how to turn the pages, talk about the pictures and how to look after them. </w:t>
                            </w:r>
                          </w:p>
                          <w:p w14:paraId="7CD685EA"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You will take part in activities which help to develop your body such as climbing, running, playing football, dancing, painting, drawing, using scissors, glue or dough, finger painting and sand and water play.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28BF5" id="Text Box 45" o:spid="_x0000_s1039" type="#_x0000_t202" style="position:absolute;margin-left:375.1pt;margin-top:-26.95pt;width:351.6pt;height:507.6pt;z-index:2516951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" strokecolor="black [0]" strokeweight="2.5pt">
                <v:shadow color="#868686"/>
                <v:textbox inset="2.88pt,2.88pt,2.88pt,2.88pt">
                  <w:txbxContent>
                    <w:p w14:paraId="6F06C9D0"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What you can do in Nursery</w:t>
                      </w:r>
                    </w:p>
                    <w:p w14:paraId="72791B8F"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In Nursery you play and share toys, talk to </w:t>
                      </w:r>
                    </w:p>
                    <w:p w14:paraId="2B23257A"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others and pretend play. This helps to learn about your likes, interests and the world you live in as well as developing social skills. You will make friends. As well as building up your confidence to sing songs and rhymes and listen to stories. </w:t>
                      </w:r>
                    </w:p>
                    <w:p w14:paraId="7E617BC7"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You will learn about books, how to turn the pages, talk about the pictures and how to look after them. </w:t>
                      </w:r>
                    </w:p>
                    <w:p w14:paraId="7CD685EA"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You will take part in activities which help to develop your body such as climbing, running, playing football, dancing, painting, drawing, using scissors, glue or dough, finger painting and sand and water play.</w:t>
                      </w:r>
                    </w:p>
                  </w:txbxContent>
                </v:textbox>
                <w10:wrap anchorx="margin"/>
              </v:shape>
            </w:pict>
          </mc:Fallback>
        </mc:AlternateContent>
      </w:r>
      <w:r>
        <w:br w:type="page"/>
      </w:r>
    </w:p>
    <w:p w14:paraId="13205D35" w14:textId="0DA871E2" w:rsidR="00CF5B36" w:rsidRDefault="00CF5B36">
      <w:r>
        <w:rPr>
          <w:rFonts w:ascii="Times New Roman" w:hAnsi="Times New Roman" w:cs="Times New Roman"/>
          <w:noProof/>
          <w:sz w:val="24"/>
          <w:szCs w:val="24"/>
        </w:rPr>
        <w:lastRenderedPageBreak/>
        <w:drawing>
          <wp:anchor distT="36576" distB="36576" distL="36576" distR="36576" simplePos="0" relativeHeight="251707392" behindDoc="0" locked="0" layoutInCell="1" allowOverlap="1" wp14:anchorId="7F6C38E8" wp14:editId="6202210D">
            <wp:simplePos x="0" y="0"/>
            <wp:positionH relativeFrom="column">
              <wp:posOffset>-9525</wp:posOffset>
            </wp:positionH>
            <wp:positionV relativeFrom="paragraph">
              <wp:posOffset>201930</wp:posOffset>
            </wp:positionV>
            <wp:extent cx="3886835" cy="3080385"/>
            <wp:effectExtent l="0" t="0" r="0" b="57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835" cy="30803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706368" behindDoc="0" locked="0" layoutInCell="1" allowOverlap="1" wp14:anchorId="558C38CF" wp14:editId="6261EE5C">
            <wp:simplePos x="0" y="0"/>
            <wp:positionH relativeFrom="column">
              <wp:posOffset>3205480</wp:posOffset>
            </wp:positionH>
            <wp:positionV relativeFrom="paragraph">
              <wp:posOffset>5046345</wp:posOffset>
            </wp:positionV>
            <wp:extent cx="864870" cy="833120"/>
            <wp:effectExtent l="0" t="0" r="0" b="508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r="66035"/>
                    <a:stretch>
                      <a:fillRect/>
                    </a:stretch>
                  </pic:blipFill>
                  <pic:spPr bwMode="auto">
                    <a:xfrm>
                      <a:off x="0" y="0"/>
                      <a:ext cx="864870" cy="8331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705344" behindDoc="0" locked="0" layoutInCell="1" allowOverlap="1" wp14:anchorId="38CE186F" wp14:editId="7DC3FA30">
                <wp:simplePos x="0" y="0"/>
                <wp:positionH relativeFrom="column">
                  <wp:posOffset>-292735</wp:posOffset>
                </wp:positionH>
                <wp:positionV relativeFrom="paragraph">
                  <wp:posOffset>-323215</wp:posOffset>
                </wp:positionV>
                <wp:extent cx="4465320" cy="6446520"/>
                <wp:effectExtent l="19050" t="20955" r="20955"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5BC494" w14:textId="77777777" w:rsidR="00CF5B36" w:rsidRDefault="00CF5B36" w:rsidP="00CF5B36">
                            <w:pPr>
                              <w:widowControl w:val="0"/>
                              <w:jc w:val="center"/>
                              <w:rPr>
                                <w:u w:val="single"/>
                              </w:rPr>
                            </w:pPr>
                            <w:r>
                              <w:rPr>
                                <w:rFonts w:ascii="CCW Precursive 1" w:hAnsi="CCW Precursive 1"/>
                                <w:sz w:val="24"/>
                                <w:szCs w:val="24"/>
                                <w:u w:val="single"/>
                              </w:rPr>
                              <w:t>What you will wear</w:t>
                            </w:r>
                          </w:p>
                          <w:p w14:paraId="5C9145B8" w14:textId="77777777" w:rsidR="00CF5B36" w:rsidRDefault="00CF5B36" w:rsidP="00CF5B36">
                            <w:pPr>
                              <w:widowControl w:val="0"/>
                            </w:pPr>
                            <w:r>
                              <w:t> </w:t>
                            </w:r>
                          </w:p>
                          <w:p w14:paraId="4C2C89AC" w14:textId="77777777" w:rsidR="00CF5B36" w:rsidRDefault="00CF5B36" w:rsidP="00CF5B36">
                            <w:pPr>
                              <w:widowControl w:val="0"/>
                            </w:pPr>
                            <w:r>
                              <w:t> </w:t>
                            </w:r>
                          </w:p>
                          <w:p w14:paraId="63AA5F8D" w14:textId="77777777" w:rsidR="00CF5B36" w:rsidRDefault="00CF5B36" w:rsidP="00CF5B36">
                            <w:pPr>
                              <w:widowControl w:val="0"/>
                            </w:pPr>
                            <w:r>
                              <w:t> </w:t>
                            </w:r>
                          </w:p>
                          <w:p w14:paraId="1A209CC9" w14:textId="77777777" w:rsidR="00CF5B36" w:rsidRDefault="00CF5B36" w:rsidP="00CF5B36">
                            <w:pPr>
                              <w:widowControl w:val="0"/>
                            </w:pPr>
                            <w:r>
                              <w:t> </w:t>
                            </w:r>
                          </w:p>
                          <w:p w14:paraId="702B8875" w14:textId="77777777" w:rsidR="00CF5B36" w:rsidRDefault="00CF5B36" w:rsidP="00CF5B36">
                            <w:pPr>
                              <w:widowControl w:val="0"/>
                            </w:pPr>
                            <w:r>
                              <w:t> </w:t>
                            </w:r>
                          </w:p>
                          <w:p w14:paraId="511EEE9C" w14:textId="77777777" w:rsidR="00CF5B36" w:rsidRDefault="00CF5B36" w:rsidP="00CF5B36">
                            <w:pPr>
                              <w:widowControl w:val="0"/>
                            </w:pPr>
                            <w:r>
                              <w:t> </w:t>
                            </w:r>
                          </w:p>
                          <w:p w14:paraId="2AB4A520" w14:textId="77777777" w:rsidR="00CF5B36" w:rsidRDefault="00CF5B36" w:rsidP="00CF5B36">
                            <w:pPr>
                              <w:widowControl w:val="0"/>
                            </w:pPr>
                            <w:r>
                              <w:t> </w:t>
                            </w:r>
                          </w:p>
                          <w:p w14:paraId="6F2F76EB" w14:textId="77777777" w:rsidR="00CF5B36" w:rsidRDefault="00CF5B36" w:rsidP="00CF5B36">
                            <w:pPr>
                              <w:widowControl w:val="0"/>
                            </w:pPr>
                            <w:r>
                              <w:t> </w:t>
                            </w:r>
                          </w:p>
                          <w:p w14:paraId="0AF1FB5A" w14:textId="77777777" w:rsidR="00CF5B36" w:rsidRDefault="00CF5B36" w:rsidP="00CF5B36">
                            <w:pPr>
                              <w:widowControl w:val="0"/>
                            </w:pPr>
                            <w:r>
                              <w:t> </w:t>
                            </w:r>
                          </w:p>
                          <w:p w14:paraId="0044676B" w14:textId="77777777" w:rsidR="00CF5B36" w:rsidRDefault="00CF5B36" w:rsidP="00CF5B36">
                            <w:pPr>
                              <w:widowControl w:val="0"/>
                            </w:pPr>
                            <w:r>
                              <w:t> </w:t>
                            </w:r>
                          </w:p>
                          <w:p w14:paraId="5B401E6E" w14:textId="77777777" w:rsidR="00CF5B36" w:rsidRDefault="00CF5B36" w:rsidP="00CF5B36">
                            <w:pPr>
                              <w:widowControl w:val="0"/>
                            </w:pPr>
                            <w:r>
                              <w:t> </w:t>
                            </w:r>
                          </w:p>
                          <w:p w14:paraId="45DC4265" w14:textId="77777777" w:rsidR="00CF5B36" w:rsidRDefault="00CF5B36" w:rsidP="00CF5B36">
                            <w:pPr>
                              <w:widowControl w:val="0"/>
                            </w:pPr>
                            <w:r>
                              <w:t> </w:t>
                            </w:r>
                          </w:p>
                          <w:p w14:paraId="2DEBFC27" w14:textId="77777777" w:rsidR="00CF5B36" w:rsidRDefault="00CF5B36" w:rsidP="00CF5B36">
                            <w:pPr>
                              <w:widowControl w:val="0"/>
                            </w:pPr>
                            <w:r>
                              <w:t> </w:t>
                            </w:r>
                          </w:p>
                          <w:p w14:paraId="51352761"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You will wear a school uniform and black shoes that you can put on and take off by yourself. Uniform can </w:t>
                            </w:r>
                            <w:proofErr w:type="gramStart"/>
                            <w:r>
                              <w:rPr>
                                <w:rFonts w:ascii="CCW Precursive 1" w:hAnsi="CCW Precursive 1"/>
                                <w:sz w:val="24"/>
                                <w:szCs w:val="24"/>
                              </w:rPr>
                              <w:t>be  purchased</w:t>
                            </w:r>
                            <w:proofErr w:type="gramEnd"/>
                            <w:r>
                              <w:rPr>
                                <w:rFonts w:ascii="CCW Precursive 1" w:hAnsi="CCW Precursive 1"/>
                                <w:sz w:val="24"/>
                                <w:szCs w:val="24"/>
                              </w:rPr>
                              <w:t xml:space="preserve"> from Natasha’s in Bradford. </w:t>
                            </w:r>
                          </w:p>
                          <w:p w14:paraId="7F348B74" w14:textId="77777777" w:rsidR="00CF5B36" w:rsidRDefault="00CF5B36" w:rsidP="00CF5B36">
                            <w:pPr>
                              <w:widowControl w:val="0"/>
                              <w:jc w:val="center"/>
                              <w:rPr>
                                <w:rFonts w:ascii="CCW Precursive 1" w:hAnsi="CCW Precursive 1"/>
                                <w:b/>
                                <w:bCs/>
                                <w:sz w:val="20"/>
                                <w:szCs w:val="20"/>
                              </w:rPr>
                            </w:pPr>
                            <w:r>
                              <w:rPr>
                                <w:rFonts w:ascii="CCW Precursive 1" w:hAnsi="CCW Precursive 1"/>
                                <w:sz w:val="24"/>
                                <w:szCs w:val="24"/>
                              </w:rPr>
                              <w:t xml:space="preserve">Please ensure </w:t>
                            </w:r>
                            <w:r>
                              <w:rPr>
                                <w:rFonts w:ascii="CCW Precursive 1" w:hAnsi="CCW Precursive 1"/>
                                <w:b/>
                                <w:bCs/>
                                <w:sz w:val="24"/>
                                <w:szCs w:val="24"/>
                                <w:u w:val="single"/>
                              </w:rPr>
                              <w:t>ALL</w:t>
                            </w:r>
                            <w:r>
                              <w:rPr>
                                <w:rFonts w:ascii="CCW Precursive 1" w:hAnsi="CCW Precursive 1"/>
                                <w:b/>
                                <w:bCs/>
                                <w:sz w:val="24"/>
                                <w:szCs w:val="24"/>
                              </w:rPr>
                              <w:t xml:space="preserve"> uniform is clearly </w:t>
                            </w:r>
                          </w:p>
                          <w:p w14:paraId="1DD6CB77"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labelled with your child’s name, as we cannot be held responsible for any items of clothing going    missing.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E186F" id="Text Box 48" o:spid="_x0000_s1040" type="#_x0000_t202" style="position:absolute;margin-left:-23.05pt;margin-top:-25.45pt;width:351.6pt;height:507.6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" strokecolor="black [0]" strokeweight="2.5pt">
                <v:shadow color="#868686"/>
                <v:textbox inset="2.88pt,2.88pt,2.88pt,2.88pt">
                  <w:txbxContent>
                    <w:p w14:paraId="755BC494" w14:textId="77777777" w:rsidR="00CF5B36" w:rsidRDefault="00CF5B36" w:rsidP="00CF5B36">
                      <w:pPr>
                        <w:widowControl w:val="0"/>
                        <w:jc w:val="center"/>
                        <w:rPr>
                          <w:u w:val="single"/>
                        </w:rPr>
                      </w:pPr>
                      <w:r>
                        <w:rPr>
                          <w:rFonts w:ascii="CCW Precursive 1" w:hAnsi="CCW Precursive 1"/>
                          <w:sz w:val="24"/>
                          <w:szCs w:val="24"/>
                          <w:u w:val="single"/>
                        </w:rPr>
                        <w:t>What you will wear</w:t>
                      </w:r>
                    </w:p>
                    <w:p w14:paraId="5C9145B8" w14:textId="77777777" w:rsidR="00CF5B36" w:rsidRDefault="00CF5B36" w:rsidP="00CF5B36">
                      <w:pPr>
                        <w:widowControl w:val="0"/>
                      </w:pPr>
                      <w:r>
                        <w:t> </w:t>
                      </w:r>
                    </w:p>
                    <w:p w14:paraId="4C2C89AC" w14:textId="77777777" w:rsidR="00CF5B36" w:rsidRDefault="00CF5B36" w:rsidP="00CF5B36">
                      <w:pPr>
                        <w:widowControl w:val="0"/>
                      </w:pPr>
                      <w:r>
                        <w:t> </w:t>
                      </w:r>
                    </w:p>
                    <w:p w14:paraId="63AA5F8D" w14:textId="77777777" w:rsidR="00CF5B36" w:rsidRDefault="00CF5B36" w:rsidP="00CF5B36">
                      <w:pPr>
                        <w:widowControl w:val="0"/>
                      </w:pPr>
                      <w:r>
                        <w:t> </w:t>
                      </w:r>
                    </w:p>
                    <w:p w14:paraId="1A209CC9" w14:textId="77777777" w:rsidR="00CF5B36" w:rsidRDefault="00CF5B36" w:rsidP="00CF5B36">
                      <w:pPr>
                        <w:widowControl w:val="0"/>
                      </w:pPr>
                      <w:r>
                        <w:t> </w:t>
                      </w:r>
                    </w:p>
                    <w:p w14:paraId="702B8875" w14:textId="77777777" w:rsidR="00CF5B36" w:rsidRDefault="00CF5B36" w:rsidP="00CF5B36">
                      <w:pPr>
                        <w:widowControl w:val="0"/>
                      </w:pPr>
                      <w:r>
                        <w:t> </w:t>
                      </w:r>
                    </w:p>
                    <w:p w14:paraId="511EEE9C" w14:textId="77777777" w:rsidR="00CF5B36" w:rsidRDefault="00CF5B36" w:rsidP="00CF5B36">
                      <w:pPr>
                        <w:widowControl w:val="0"/>
                      </w:pPr>
                      <w:r>
                        <w:t> </w:t>
                      </w:r>
                    </w:p>
                    <w:p w14:paraId="2AB4A520" w14:textId="77777777" w:rsidR="00CF5B36" w:rsidRDefault="00CF5B36" w:rsidP="00CF5B36">
                      <w:pPr>
                        <w:widowControl w:val="0"/>
                      </w:pPr>
                      <w:r>
                        <w:t> </w:t>
                      </w:r>
                    </w:p>
                    <w:p w14:paraId="6F2F76EB" w14:textId="77777777" w:rsidR="00CF5B36" w:rsidRDefault="00CF5B36" w:rsidP="00CF5B36">
                      <w:pPr>
                        <w:widowControl w:val="0"/>
                      </w:pPr>
                      <w:r>
                        <w:t> </w:t>
                      </w:r>
                    </w:p>
                    <w:p w14:paraId="0AF1FB5A" w14:textId="77777777" w:rsidR="00CF5B36" w:rsidRDefault="00CF5B36" w:rsidP="00CF5B36">
                      <w:pPr>
                        <w:widowControl w:val="0"/>
                      </w:pPr>
                      <w:r>
                        <w:t> </w:t>
                      </w:r>
                    </w:p>
                    <w:p w14:paraId="0044676B" w14:textId="77777777" w:rsidR="00CF5B36" w:rsidRDefault="00CF5B36" w:rsidP="00CF5B36">
                      <w:pPr>
                        <w:widowControl w:val="0"/>
                      </w:pPr>
                      <w:r>
                        <w:t> </w:t>
                      </w:r>
                    </w:p>
                    <w:p w14:paraId="5B401E6E" w14:textId="77777777" w:rsidR="00CF5B36" w:rsidRDefault="00CF5B36" w:rsidP="00CF5B36">
                      <w:pPr>
                        <w:widowControl w:val="0"/>
                      </w:pPr>
                      <w:r>
                        <w:t> </w:t>
                      </w:r>
                    </w:p>
                    <w:p w14:paraId="45DC4265" w14:textId="77777777" w:rsidR="00CF5B36" w:rsidRDefault="00CF5B36" w:rsidP="00CF5B36">
                      <w:pPr>
                        <w:widowControl w:val="0"/>
                      </w:pPr>
                      <w:r>
                        <w:t> </w:t>
                      </w:r>
                    </w:p>
                    <w:p w14:paraId="2DEBFC27" w14:textId="77777777" w:rsidR="00CF5B36" w:rsidRDefault="00CF5B36" w:rsidP="00CF5B36">
                      <w:pPr>
                        <w:widowControl w:val="0"/>
                      </w:pPr>
                      <w:r>
                        <w:t> </w:t>
                      </w:r>
                    </w:p>
                    <w:p w14:paraId="51352761"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You will wear a school uniform and black shoes that you can put on and take off by yourself. Uniform can </w:t>
                      </w:r>
                      <w:proofErr w:type="gramStart"/>
                      <w:r>
                        <w:rPr>
                          <w:rFonts w:ascii="CCW Precursive 1" w:hAnsi="CCW Precursive 1"/>
                          <w:sz w:val="24"/>
                          <w:szCs w:val="24"/>
                        </w:rPr>
                        <w:t>be  purchased</w:t>
                      </w:r>
                      <w:proofErr w:type="gramEnd"/>
                      <w:r>
                        <w:rPr>
                          <w:rFonts w:ascii="CCW Precursive 1" w:hAnsi="CCW Precursive 1"/>
                          <w:sz w:val="24"/>
                          <w:szCs w:val="24"/>
                        </w:rPr>
                        <w:t xml:space="preserve"> from Natasha’s in Bradford. </w:t>
                      </w:r>
                    </w:p>
                    <w:p w14:paraId="7F348B74" w14:textId="77777777" w:rsidR="00CF5B36" w:rsidRDefault="00CF5B36" w:rsidP="00CF5B36">
                      <w:pPr>
                        <w:widowControl w:val="0"/>
                        <w:jc w:val="center"/>
                        <w:rPr>
                          <w:rFonts w:ascii="CCW Precursive 1" w:hAnsi="CCW Precursive 1"/>
                          <w:b/>
                          <w:bCs/>
                          <w:sz w:val="20"/>
                          <w:szCs w:val="20"/>
                        </w:rPr>
                      </w:pPr>
                      <w:r>
                        <w:rPr>
                          <w:rFonts w:ascii="CCW Precursive 1" w:hAnsi="CCW Precursive 1"/>
                          <w:sz w:val="24"/>
                          <w:szCs w:val="24"/>
                        </w:rPr>
                        <w:t xml:space="preserve">Please ensure </w:t>
                      </w:r>
                      <w:r>
                        <w:rPr>
                          <w:rFonts w:ascii="CCW Precursive 1" w:hAnsi="CCW Precursive 1"/>
                          <w:b/>
                          <w:bCs/>
                          <w:sz w:val="24"/>
                          <w:szCs w:val="24"/>
                          <w:u w:val="single"/>
                        </w:rPr>
                        <w:t>ALL</w:t>
                      </w:r>
                      <w:r>
                        <w:rPr>
                          <w:rFonts w:ascii="CCW Precursive 1" w:hAnsi="CCW Precursive 1"/>
                          <w:b/>
                          <w:bCs/>
                          <w:sz w:val="24"/>
                          <w:szCs w:val="24"/>
                        </w:rPr>
                        <w:t xml:space="preserve"> uniform is clearly </w:t>
                      </w:r>
                    </w:p>
                    <w:p w14:paraId="1DD6CB77"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labelled with your child’s name, as we cannot be held responsible for any items of clothing going    missing.</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704320" behindDoc="0" locked="0" layoutInCell="1" allowOverlap="1" wp14:anchorId="726C1E2A" wp14:editId="239DF4C5">
            <wp:simplePos x="0" y="0"/>
            <wp:positionH relativeFrom="column">
              <wp:posOffset>8096885</wp:posOffset>
            </wp:positionH>
            <wp:positionV relativeFrom="paragraph">
              <wp:posOffset>5029200</wp:posOffset>
            </wp:positionV>
            <wp:extent cx="864870" cy="833120"/>
            <wp:effectExtent l="0" t="0" r="0" b="508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a:extLst>
                        <a:ext uri="{28A0092B-C50C-407E-A947-70E740481C1C}">
                          <a14:useLocalDpi xmlns:a14="http://schemas.microsoft.com/office/drawing/2010/main" val="0"/>
                        </a:ext>
                      </a:extLst>
                    </a:blip>
                    <a:srcRect r="66035"/>
                    <a:stretch>
                      <a:fillRect/>
                    </a:stretch>
                  </pic:blipFill>
                  <pic:spPr bwMode="auto">
                    <a:xfrm>
                      <a:off x="0" y="0"/>
                      <a:ext cx="864870"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703296" behindDoc="0" locked="0" layoutInCell="1" allowOverlap="1" wp14:anchorId="3E20265A" wp14:editId="47FFC373">
                <wp:simplePos x="0" y="0"/>
                <wp:positionH relativeFrom="column">
                  <wp:posOffset>4641215</wp:posOffset>
                </wp:positionH>
                <wp:positionV relativeFrom="paragraph">
                  <wp:posOffset>-361315</wp:posOffset>
                </wp:positionV>
                <wp:extent cx="4465320" cy="6446520"/>
                <wp:effectExtent l="19050" t="20955" r="20955" b="190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D02912"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Things to talk about before you start</w:t>
                            </w:r>
                          </w:p>
                          <w:p w14:paraId="4DC47D11"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You will receive a pack with lots of        information about school. This will give you chance to learn about your new class and teachers. There will be a chance to have a virtual meeting if you have any questions. We will also complete a home visit in </w:t>
                            </w:r>
                          </w:p>
                          <w:p w14:paraId="05FED3D0"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September. We do fully understand how hard the first few days at Nursery can be for all </w:t>
                            </w:r>
                            <w:proofErr w:type="gramStart"/>
                            <w:r>
                              <w:rPr>
                                <w:rFonts w:ascii="CCW Precursive 1" w:hAnsi="CCW Precursive 1"/>
                                <w:sz w:val="24"/>
                                <w:szCs w:val="24"/>
                              </w:rPr>
                              <w:t>the  family</w:t>
                            </w:r>
                            <w:proofErr w:type="gramEnd"/>
                            <w:r>
                              <w:rPr>
                                <w:rFonts w:ascii="CCW Precursive 1" w:hAnsi="CCW Precursive 1"/>
                                <w:sz w:val="24"/>
                                <w:szCs w:val="24"/>
                              </w:rPr>
                              <w:t xml:space="preserve"> and we aim to support you with this.  Please talk to your child about the uniform so they are excited to wear it. </w:t>
                            </w:r>
                          </w:p>
                          <w:p w14:paraId="1C1095DA"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Show them pictures and read this booklet with them and be positive about them </w:t>
                            </w:r>
                          </w:p>
                          <w:p w14:paraId="43518404"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coming to school. If you pass school over summer, point it out to them, talk about siblings, friends or neighbours that attend Copthorne and please learn the </w:t>
                            </w:r>
                            <w:proofErr w:type="gramStart"/>
                            <w:r>
                              <w:rPr>
                                <w:rFonts w:ascii="CCW Precursive 1" w:hAnsi="CCW Precursive 1"/>
                                <w:sz w:val="24"/>
                                <w:szCs w:val="24"/>
                              </w:rPr>
                              <w:t>adults</w:t>
                            </w:r>
                            <w:proofErr w:type="gramEnd"/>
                            <w:r>
                              <w:rPr>
                                <w:rFonts w:ascii="CCW Precursive 1" w:hAnsi="CCW Precursive 1"/>
                                <w:sz w:val="24"/>
                                <w:szCs w:val="24"/>
                              </w:rPr>
                              <w:t xml:space="preserve"> names so they are familiar with us before they start Nursery.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0265A" id="Text Box 50" o:spid="_x0000_s1041" type="#_x0000_t202" style="position:absolute;margin-left:365.45pt;margin-top:-28.45pt;width:351.6pt;height:507.6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" strokecolor="black [0]" strokeweight="2.5pt">
                <v:shadow color="#868686"/>
                <v:textbox inset="2.88pt,2.88pt,2.88pt,2.88pt">
                  <w:txbxContent>
                    <w:p w14:paraId="75D02912"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Things to talk about before you start</w:t>
                      </w:r>
                    </w:p>
                    <w:p w14:paraId="4DC47D11"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You will receive a pack with lots of        information about school. This will give you chance to learn about your new class and teachers. There will be a chance to have a virtual meeting if you have any questions. We will also complete a home visit in </w:t>
                      </w:r>
                    </w:p>
                    <w:p w14:paraId="05FED3D0"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September. We do fully understand how hard the first few days at Nursery can be for all </w:t>
                      </w:r>
                      <w:proofErr w:type="gramStart"/>
                      <w:r>
                        <w:rPr>
                          <w:rFonts w:ascii="CCW Precursive 1" w:hAnsi="CCW Precursive 1"/>
                          <w:sz w:val="24"/>
                          <w:szCs w:val="24"/>
                        </w:rPr>
                        <w:t>the  family</w:t>
                      </w:r>
                      <w:proofErr w:type="gramEnd"/>
                      <w:r>
                        <w:rPr>
                          <w:rFonts w:ascii="CCW Precursive 1" w:hAnsi="CCW Precursive 1"/>
                          <w:sz w:val="24"/>
                          <w:szCs w:val="24"/>
                        </w:rPr>
                        <w:t xml:space="preserve"> and we aim to support you with this.  Please talk to your child about the uniform so they are excited to wear it. </w:t>
                      </w:r>
                    </w:p>
                    <w:p w14:paraId="1C1095DA"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Show them pictures and read this booklet with them and be positive about them </w:t>
                      </w:r>
                    </w:p>
                    <w:p w14:paraId="43518404" w14:textId="77777777" w:rsidR="00CF5B36" w:rsidRDefault="00CF5B36" w:rsidP="00CF5B36">
                      <w:pPr>
                        <w:widowControl w:val="0"/>
                        <w:jc w:val="center"/>
                        <w:rPr>
                          <w:rFonts w:ascii="CCW Precursive 1" w:hAnsi="CCW Precursive 1"/>
                          <w:sz w:val="24"/>
                          <w:szCs w:val="24"/>
                        </w:rPr>
                      </w:pPr>
                      <w:r>
                        <w:rPr>
                          <w:rFonts w:ascii="CCW Precursive 1" w:hAnsi="CCW Precursive 1"/>
                          <w:sz w:val="24"/>
                          <w:szCs w:val="24"/>
                        </w:rPr>
                        <w:t xml:space="preserve">coming to school. If you pass school over summer, point it out to them, talk about siblings, friends or neighbours that attend Copthorne and please learn the </w:t>
                      </w:r>
                      <w:proofErr w:type="gramStart"/>
                      <w:r>
                        <w:rPr>
                          <w:rFonts w:ascii="CCW Precursive 1" w:hAnsi="CCW Precursive 1"/>
                          <w:sz w:val="24"/>
                          <w:szCs w:val="24"/>
                        </w:rPr>
                        <w:t>adults</w:t>
                      </w:r>
                      <w:proofErr w:type="gramEnd"/>
                      <w:r>
                        <w:rPr>
                          <w:rFonts w:ascii="CCW Precursive 1" w:hAnsi="CCW Precursive 1"/>
                          <w:sz w:val="24"/>
                          <w:szCs w:val="24"/>
                        </w:rPr>
                        <w:t xml:space="preserve"> names so they are familiar with us before they start Nursery.</w:t>
                      </w:r>
                    </w:p>
                  </w:txbxContent>
                </v:textbox>
              </v:shape>
            </w:pict>
          </mc:Fallback>
        </mc:AlternateContent>
      </w:r>
      <w:r>
        <w:br w:type="page"/>
      </w:r>
    </w:p>
    <w:p w14:paraId="4FB33DDA" w14:textId="75F8212C" w:rsidR="00AE10FD" w:rsidRDefault="00CF5B36">
      <w:bookmarkStart w:id="0" w:name="_GoBack"/>
      <w:bookmarkEnd w:id="0"/>
      <w:r>
        <w:rPr>
          <w:rFonts w:ascii="Times New Roman" w:hAnsi="Times New Roman" w:cs="Times New Roman"/>
          <w:noProof/>
          <w:sz w:val="24"/>
          <w:szCs w:val="24"/>
        </w:rPr>
        <w:lastRenderedPageBreak/>
        <mc:AlternateContent>
          <mc:Choice Requires="wps">
            <w:drawing>
              <wp:anchor distT="36576" distB="36576" distL="36576" distR="36576" simplePos="0" relativeHeight="251728896" behindDoc="0" locked="0" layoutInCell="1" allowOverlap="1" wp14:anchorId="5AC99A67" wp14:editId="6EF02786">
                <wp:simplePos x="0" y="0"/>
                <wp:positionH relativeFrom="column">
                  <wp:posOffset>4674235</wp:posOffset>
                </wp:positionH>
                <wp:positionV relativeFrom="paragraph">
                  <wp:posOffset>5161915</wp:posOffset>
                </wp:positionV>
                <wp:extent cx="3599180" cy="864870"/>
                <wp:effectExtent l="0" t="1270" r="0" b="6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8648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B373D0" w14:textId="77777777" w:rsidR="00CF5B36" w:rsidRDefault="00CF5B36" w:rsidP="00CF5B36">
                            <w:pPr>
                              <w:widowControl w:val="0"/>
                              <w:jc w:val="center"/>
                              <w:rPr>
                                <w:rFonts w:ascii="CCW Precursive 1" w:hAnsi="CCW Precursive 1"/>
                                <w:sz w:val="12"/>
                                <w:szCs w:val="12"/>
                              </w:rPr>
                            </w:pPr>
                            <w:r>
                              <w:rPr>
                                <w:rFonts w:ascii="CCW Precursive 1" w:hAnsi="CCW Precursive 1"/>
                                <w:sz w:val="12"/>
                                <w:szCs w:val="12"/>
                              </w:rPr>
                              <w:t xml:space="preserve">It is really important to </w:t>
                            </w:r>
                            <w:r>
                              <w:rPr>
                                <w:rFonts w:ascii="CCW Precursive 1" w:hAnsi="CCW Precursive 1"/>
                                <w:b/>
                                <w:bCs/>
                                <w:sz w:val="12"/>
                                <w:szCs w:val="12"/>
                              </w:rPr>
                              <w:t>talk to your child about the routine</w:t>
                            </w:r>
                            <w:r>
                              <w:rPr>
                                <w:rFonts w:ascii="CCW Precursive 1" w:hAnsi="CCW Precursive 1"/>
                                <w:sz w:val="12"/>
                                <w:szCs w:val="12"/>
                              </w:rPr>
                              <w:t xml:space="preserve"> so they know when they will see you again as this can give many </w:t>
                            </w:r>
                            <w:proofErr w:type="gramStart"/>
                            <w:r>
                              <w:rPr>
                                <w:rFonts w:ascii="CCW Precursive 1" w:hAnsi="CCW Precursive 1"/>
                                <w:sz w:val="12"/>
                                <w:szCs w:val="12"/>
                              </w:rPr>
                              <w:t>children  anxiety</w:t>
                            </w:r>
                            <w:proofErr w:type="gramEnd"/>
                            <w:r>
                              <w:rPr>
                                <w:rFonts w:ascii="CCW Precursive 1" w:hAnsi="CCW Precursive 1"/>
                                <w:sz w:val="12"/>
                                <w:szCs w:val="12"/>
                              </w:rPr>
                              <w:t xml:space="preserve"> when settling in. We also encourage that you let them know they will go to sit on the carpet after they have got their coat on so we can then begin the home time routine safely.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99A67" id="Text Box 51" o:spid="_x0000_s1042" type="#_x0000_t202" style="position:absolute;margin-left:368.05pt;margin-top:406.45pt;width:283.4pt;height:68.1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" filled="f" fillcolor="#5b9bd5" stroked="f" strokecolor="black [0]" strokeweight="2pt">
                <v:textbox inset="2.88pt,2.88pt,2.88pt,2.88pt">
                  <w:txbxContent>
                    <w:p w14:paraId="0DB373D0" w14:textId="77777777" w:rsidR="00CF5B36" w:rsidRDefault="00CF5B36" w:rsidP="00CF5B36">
                      <w:pPr>
                        <w:widowControl w:val="0"/>
                        <w:jc w:val="center"/>
                        <w:rPr>
                          <w:rFonts w:ascii="CCW Precursive 1" w:hAnsi="CCW Precursive 1"/>
                          <w:sz w:val="12"/>
                          <w:szCs w:val="12"/>
                        </w:rPr>
                      </w:pPr>
                      <w:r>
                        <w:rPr>
                          <w:rFonts w:ascii="CCW Precursive 1" w:hAnsi="CCW Precursive 1"/>
                          <w:sz w:val="12"/>
                          <w:szCs w:val="12"/>
                        </w:rPr>
                        <w:t xml:space="preserve">It is really important to </w:t>
                      </w:r>
                      <w:r>
                        <w:rPr>
                          <w:rFonts w:ascii="CCW Precursive 1" w:hAnsi="CCW Precursive 1"/>
                          <w:b/>
                          <w:bCs/>
                          <w:sz w:val="12"/>
                          <w:szCs w:val="12"/>
                        </w:rPr>
                        <w:t>talk to your child about the routine</w:t>
                      </w:r>
                      <w:r>
                        <w:rPr>
                          <w:rFonts w:ascii="CCW Precursive 1" w:hAnsi="CCW Precursive 1"/>
                          <w:sz w:val="12"/>
                          <w:szCs w:val="12"/>
                        </w:rPr>
                        <w:t xml:space="preserve"> so they know when they will see you again as this can give many </w:t>
                      </w:r>
                      <w:proofErr w:type="gramStart"/>
                      <w:r>
                        <w:rPr>
                          <w:rFonts w:ascii="CCW Precursive 1" w:hAnsi="CCW Precursive 1"/>
                          <w:sz w:val="12"/>
                          <w:szCs w:val="12"/>
                        </w:rPr>
                        <w:t>children  anxiety</w:t>
                      </w:r>
                      <w:proofErr w:type="gramEnd"/>
                      <w:r>
                        <w:rPr>
                          <w:rFonts w:ascii="CCW Precursive 1" w:hAnsi="CCW Precursive 1"/>
                          <w:sz w:val="12"/>
                          <w:szCs w:val="12"/>
                        </w:rPr>
                        <w:t xml:space="preserve"> when settling in. We also encourage that you let them know they will go to sit on the carpet after they have got their coat on so we can then begin the home time routine safely.</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27872" behindDoc="0" locked="0" layoutInCell="1" allowOverlap="1" wp14:anchorId="6DFE95E6" wp14:editId="1AD4C0AB">
                <wp:simplePos x="0" y="0"/>
                <wp:positionH relativeFrom="column">
                  <wp:posOffset>5339080</wp:posOffset>
                </wp:positionH>
                <wp:positionV relativeFrom="paragraph">
                  <wp:posOffset>4232275</wp:posOffset>
                </wp:positionV>
                <wp:extent cx="1426845" cy="187325"/>
                <wp:effectExtent l="381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873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2EC658" w14:textId="77777777" w:rsidR="00CF5B36" w:rsidRDefault="00CF5B36" w:rsidP="00CF5B36">
                            <w:pPr>
                              <w:widowControl w:val="0"/>
                              <w:jc w:val="center"/>
                              <w:rPr>
                                <w:rFonts w:ascii="CCW Precursive 1" w:hAnsi="CCW Precursive 1"/>
                                <w:sz w:val="12"/>
                                <w:szCs w:val="12"/>
                              </w:rPr>
                            </w:pPr>
                            <w:r>
                              <w:rPr>
                                <w:rFonts w:ascii="CCW Precursive 1" w:hAnsi="CCW Precursive 1"/>
                                <w:sz w:val="12"/>
                                <w:szCs w:val="12"/>
                              </w:rPr>
                              <w:t>cloakroom, carpet and story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E95E6" id="Text Box 52" o:spid="_x0000_s1043" type="#_x0000_t202" style="position:absolute;margin-left:420.4pt;margin-top:333.25pt;width:112.35pt;height:14.75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" filled="f" fillcolor="#5b9bd5" stroked="f" strokecolor="black [0]" strokeweight="2pt">
                <v:textbox inset="2.88pt,2.88pt,2.88pt,2.88pt">
                  <w:txbxContent>
                    <w:p w14:paraId="262EC658" w14:textId="77777777" w:rsidR="00CF5B36" w:rsidRDefault="00CF5B36" w:rsidP="00CF5B36">
                      <w:pPr>
                        <w:widowControl w:val="0"/>
                        <w:jc w:val="center"/>
                        <w:rPr>
                          <w:rFonts w:ascii="CCW Precursive 1" w:hAnsi="CCW Precursive 1"/>
                          <w:sz w:val="12"/>
                          <w:szCs w:val="12"/>
                        </w:rPr>
                      </w:pPr>
                      <w:r>
                        <w:rPr>
                          <w:rFonts w:ascii="CCW Precursive 1" w:hAnsi="CCW Precursive 1"/>
                          <w:sz w:val="12"/>
                          <w:szCs w:val="12"/>
                        </w:rPr>
                        <w:t>cloakroom, carpet and story</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26848" behindDoc="0" locked="0" layoutInCell="1" allowOverlap="1" wp14:anchorId="0939159B" wp14:editId="2776FD00">
                <wp:simplePos x="0" y="0"/>
                <wp:positionH relativeFrom="column">
                  <wp:posOffset>5371465</wp:posOffset>
                </wp:positionH>
                <wp:positionV relativeFrom="paragraph">
                  <wp:posOffset>3597275</wp:posOffset>
                </wp:positionV>
                <wp:extent cx="1287780" cy="198755"/>
                <wp:effectExtent l="0" t="0" r="0" b="127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87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173571" w14:textId="77777777" w:rsidR="00CF5B36" w:rsidRDefault="00CF5B36" w:rsidP="00CF5B36">
                            <w:pPr>
                              <w:widowControl w:val="0"/>
                              <w:jc w:val="center"/>
                              <w:rPr>
                                <w:rFonts w:ascii="CCW Precursive 1" w:hAnsi="CCW Precursive 1"/>
                                <w:sz w:val="12"/>
                                <w:szCs w:val="12"/>
                              </w:rPr>
                            </w:pPr>
                            <w:r>
                              <w:rPr>
                                <w:rFonts w:ascii="CCW Precursive 1" w:hAnsi="CCW Precursive 1"/>
                                <w:sz w:val="12"/>
                                <w:szCs w:val="12"/>
                              </w:rPr>
                              <w:t>tidy up and maths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9159B" id="Text Box 53" o:spid="_x0000_s1044" type="#_x0000_t202" style="position:absolute;margin-left:422.95pt;margin-top:283.25pt;width:101.4pt;height:15.6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" filled="f" fillcolor="#5b9bd5" stroked="f" strokecolor="black [0]" strokeweight="2pt">
                <v:textbox inset="2.88pt,2.88pt,2.88pt,2.88pt">
                  <w:txbxContent>
                    <w:p w14:paraId="79173571" w14:textId="77777777" w:rsidR="00CF5B36" w:rsidRDefault="00CF5B36" w:rsidP="00CF5B36">
                      <w:pPr>
                        <w:widowControl w:val="0"/>
                        <w:jc w:val="center"/>
                        <w:rPr>
                          <w:rFonts w:ascii="CCW Precursive 1" w:hAnsi="CCW Precursive 1"/>
                          <w:sz w:val="12"/>
                          <w:szCs w:val="12"/>
                        </w:rPr>
                      </w:pPr>
                      <w:r>
                        <w:rPr>
                          <w:rFonts w:ascii="CCW Precursive 1" w:hAnsi="CCW Precursive 1"/>
                          <w:sz w:val="12"/>
                          <w:szCs w:val="12"/>
                        </w:rPr>
                        <w:t>tidy up and maths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25824" behindDoc="0" locked="0" layoutInCell="1" allowOverlap="1" wp14:anchorId="64BB870E" wp14:editId="311255EC">
                <wp:simplePos x="0" y="0"/>
                <wp:positionH relativeFrom="column">
                  <wp:posOffset>5510530</wp:posOffset>
                </wp:positionH>
                <wp:positionV relativeFrom="paragraph">
                  <wp:posOffset>2891155</wp:posOffset>
                </wp:positionV>
                <wp:extent cx="1288415" cy="198755"/>
                <wp:effectExtent l="3810" t="0" r="3175" b="254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1987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3CE268" w14:textId="77777777" w:rsidR="00CF5B36" w:rsidRDefault="00CF5B36" w:rsidP="00CF5B36">
                            <w:pPr>
                              <w:widowControl w:val="0"/>
                              <w:jc w:val="center"/>
                              <w:rPr>
                                <w:rFonts w:ascii="CCW Precursive 1" w:hAnsi="CCW Precursive 1"/>
                                <w:sz w:val="12"/>
                                <w:szCs w:val="12"/>
                              </w:rPr>
                            </w:pPr>
                            <w:r>
                              <w:rPr>
                                <w:rFonts w:ascii="CCW Precursive 1" w:hAnsi="CCW Precursive 1"/>
                                <w:sz w:val="12"/>
                                <w:szCs w:val="12"/>
                              </w:rPr>
                              <w:t>indoor and outdoor areas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B870E" id="Text Box 54" o:spid="_x0000_s1045" type="#_x0000_t202" style="position:absolute;margin-left:433.9pt;margin-top:227.65pt;width:101.45pt;height:15.6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" filled="f" fillcolor="#5b9bd5" stroked="f" strokecolor="black [0]" strokeweight="2pt">
                <v:textbox inset="2.88pt,2.88pt,2.88pt,2.88pt">
                  <w:txbxContent>
                    <w:p w14:paraId="023CE268" w14:textId="77777777" w:rsidR="00CF5B36" w:rsidRDefault="00CF5B36" w:rsidP="00CF5B36">
                      <w:pPr>
                        <w:widowControl w:val="0"/>
                        <w:jc w:val="center"/>
                        <w:rPr>
                          <w:rFonts w:ascii="CCW Precursive 1" w:hAnsi="CCW Precursive 1"/>
                          <w:sz w:val="12"/>
                          <w:szCs w:val="12"/>
                        </w:rPr>
                      </w:pPr>
                      <w:r>
                        <w:rPr>
                          <w:rFonts w:ascii="CCW Precursive 1" w:hAnsi="CCW Precursive 1"/>
                          <w:sz w:val="12"/>
                          <w:szCs w:val="12"/>
                        </w:rPr>
                        <w:t>indoor and outdoor areas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24800" behindDoc="0" locked="0" layoutInCell="1" allowOverlap="1" wp14:anchorId="42AC3D61" wp14:editId="19641F52">
                <wp:simplePos x="0" y="0"/>
                <wp:positionH relativeFrom="column">
                  <wp:posOffset>5486400</wp:posOffset>
                </wp:positionH>
                <wp:positionV relativeFrom="paragraph">
                  <wp:posOffset>2180590</wp:posOffset>
                </wp:positionV>
                <wp:extent cx="1061085" cy="182880"/>
                <wp:effectExtent l="0" t="127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182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B3F3FE" w14:textId="77777777" w:rsidR="00CF5B36" w:rsidRDefault="00CF5B36" w:rsidP="00CF5B36">
                            <w:pPr>
                              <w:widowControl w:val="0"/>
                              <w:jc w:val="center"/>
                              <w:rPr>
                                <w:rFonts w:ascii="CCW Precursive 1" w:hAnsi="CCW Precursive 1"/>
                                <w:sz w:val="12"/>
                                <w:szCs w:val="12"/>
                              </w:rPr>
                            </w:pPr>
                            <w:r>
                              <w:rPr>
                                <w:rFonts w:ascii="CCW Precursive 1" w:hAnsi="CCW Precursive 1"/>
                                <w:sz w:val="12"/>
                                <w:szCs w:val="12"/>
                              </w:rPr>
                              <w:t>literacy or phonics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C3D61" id="Text Box 55" o:spid="_x0000_s1046" type="#_x0000_t202" style="position:absolute;margin-left:6in;margin-top:171.7pt;width:83.55pt;height:14.4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" filled="f" fillcolor="#5b9bd5" stroked="f" strokecolor="black [0]" strokeweight="2pt">
                <v:textbox inset="2.88pt,2.88pt,2.88pt,2.88pt">
                  <w:txbxContent>
                    <w:p w14:paraId="16B3F3FE" w14:textId="77777777" w:rsidR="00CF5B36" w:rsidRDefault="00CF5B36" w:rsidP="00CF5B36">
                      <w:pPr>
                        <w:widowControl w:val="0"/>
                        <w:jc w:val="center"/>
                        <w:rPr>
                          <w:rFonts w:ascii="CCW Precursive 1" w:hAnsi="CCW Precursive 1"/>
                          <w:sz w:val="12"/>
                          <w:szCs w:val="12"/>
                        </w:rPr>
                      </w:pPr>
                      <w:r>
                        <w:rPr>
                          <w:rFonts w:ascii="CCW Precursive 1" w:hAnsi="CCW Precursive 1"/>
                          <w:sz w:val="12"/>
                          <w:szCs w:val="12"/>
                        </w:rPr>
                        <w:t>literacy or phonics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23776" behindDoc="0" locked="0" layoutInCell="1" allowOverlap="1" wp14:anchorId="03A3EC48" wp14:editId="09EE634C">
                <wp:simplePos x="0" y="0"/>
                <wp:positionH relativeFrom="column">
                  <wp:posOffset>5339080</wp:posOffset>
                </wp:positionH>
                <wp:positionV relativeFrom="paragraph">
                  <wp:posOffset>1567815</wp:posOffset>
                </wp:positionV>
                <wp:extent cx="1336040" cy="190500"/>
                <wp:effectExtent l="3810" t="4445" r="317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90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177B81" w14:textId="77777777" w:rsidR="00CF5B36" w:rsidRDefault="00CF5B36" w:rsidP="00CF5B36">
                            <w:pPr>
                              <w:widowControl w:val="0"/>
                              <w:jc w:val="center"/>
                              <w:rPr>
                                <w:rFonts w:ascii="CCW Precursive 1" w:hAnsi="CCW Precursive 1"/>
                                <w:sz w:val="12"/>
                                <w:szCs w:val="12"/>
                              </w:rPr>
                            </w:pPr>
                            <w:r>
                              <w:rPr>
                                <w:rFonts w:ascii="CCW Precursive 1" w:hAnsi="CCW Precursive 1"/>
                                <w:sz w:val="12"/>
                                <w:szCs w:val="12"/>
                              </w:rPr>
                              <w:t>carpet time and register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3EC48" id="Text Box 56" o:spid="_x0000_s1047" type="#_x0000_t202" style="position:absolute;margin-left:420.4pt;margin-top:123.45pt;width:105.2pt;height:15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" filled="f" fillcolor="#5b9bd5" stroked="f" strokecolor="black [0]" strokeweight="2pt">
                <v:textbox inset="2.88pt,2.88pt,2.88pt,2.88pt">
                  <w:txbxContent>
                    <w:p w14:paraId="5A177B81" w14:textId="77777777" w:rsidR="00CF5B36" w:rsidRDefault="00CF5B36" w:rsidP="00CF5B36">
                      <w:pPr>
                        <w:widowControl w:val="0"/>
                        <w:jc w:val="center"/>
                        <w:rPr>
                          <w:rFonts w:ascii="CCW Precursive 1" w:hAnsi="CCW Precursive 1"/>
                          <w:sz w:val="12"/>
                          <w:szCs w:val="12"/>
                        </w:rPr>
                      </w:pPr>
                      <w:r>
                        <w:rPr>
                          <w:rFonts w:ascii="CCW Precursive 1" w:hAnsi="CCW Precursive 1"/>
                          <w:sz w:val="12"/>
                          <w:szCs w:val="12"/>
                        </w:rPr>
                        <w:t>carpet time and register</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22752" behindDoc="0" locked="0" layoutInCell="1" allowOverlap="1" wp14:anchorId="5EFBF99D" wp14:editId="4CFFBC7A">
                <wp:simplePos x="0" y="0"/>
                <wp:positionH relativeFrom="column">
                  <wp:posOffset>5626735</wp:posOffset>
                </wp:positionH>
                <wp:positionV relativeFrom="paragraph">
                  <wp:posOffset>4939665</wp:posOffset>
                </wp:positionV>
                <wp:extent cx="779145" cy="198755"/>
                <wp:effectExtent l="0" t="4445"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987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E9CC4D" w14:textId="77777777" w:rsidR="00CF5B36" w:rsidRDefault="00CF5B36" w:rsidP="00CF5B36">
                            <w:pPr>
                              <w:widowControl w:val="0"/>
                              <w:jc w:val="center"/>
                              <w:rPr>
                                <w:rFonts w:ascii="CCW Precursive 1" w:hAnsi="CCW Precursive 1"/>
                                <w:sz w:val="12"/>
                                <w:szCs w:val="12"/>
                              </w:rPr>
                            </w:pPr>
                            <w:r>
                              <w:rPr>
                                <w:rFonts w:ascii="CCW Precursive 1" w:hAnsi="CCW Precursive 1"/>
                                <w:sz w:val="12"/>
                                <w:szCs w:val="12"/>
                              </w:rPr>
                              <w:t>home time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BF99D" id="Text Box 57" o:spid="_x0000_s1048" type="#_x0000_t202" style="position:absolute;margin-left:443.05pt;margin-top:388.95pt;width:61.35pt;height:15.65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" filled="f" fillcolor="#5b9bd5" stroked="f" strokecolor="black [0]" strokeweight="2pt">
                <v:textbox inset="2.88pt,2.88pt,2.88pt,2.88pt">
                  <w:txbxContent>
                    <w:p w14:paraId="4EE9CC4D" w14:textId="77777777" w:rsidR="00CF5B36" w:rsidRDefault="00CF5B36" w:rsidP="00CF5B36">
                      <w:pPr>
                        <w:widowControl w:val="0"/>
                        <w:jc w:val="center"/>
                        <w:rPr>
                          <w:rFonts w:ascii="CCW Precursive 1" w:hAnsi="CCW Precursive 1"/>
                          <w:sz w:val="12"/>
                          <w:szCs w:val="12"/>
                        </w:rPr>
                      </w:pPr>
                      <w:r>
                        <w:rPr>
                          <w:rFonts w:ascii="CCW Precursive 1" w:hAnsi="CCW Precursive 1"/>
                          <w:sz w:val="12"/>
                          <w:szCs w:val="12"/>
                        </w:rPr>
                        <w:t>home time</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21728" behindDoc="0" locked="0" layoutInCell="1" allowOverlap="1" wp14:anchorId="1C25535E" wp14:editId="1376BB65">
                <wp:simplePos x="0" y="0"/>
                <wp:positionH relativeFrom="column">
                  <wp:posOffset>5674995</wp:posOffset>
                </wp:positionH>
                <wp:positionV relativeFrom="paragraph">
                  <wp:posOffset>4949190</wp:posOffset>
                </wp:positionV>
                <wp:extent cx="675640" cy="135255"/>
                <wp:effectExtent l="15875" t="13970" r="13335" b="1270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135255"/>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9AB9A" id="Rectangle 58" o:spid="_x0000_s1026" style="position:absolute;margin-left:446.85pt;margin-top:389.7pt;width:53.2pt;height:10.6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" strokecolor="white" strokeweight="2pt">
                <v:shadow color="black [0]"/>
                <v:textbox inset="2.88pt,2.88pt,2.88pt,2.88pt"/>
              </v:rect>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20704" behindDoc="0" locked="0" layoutInCell="1" allowOverlap="1" wp14:anchorId="629F8104" wp14:editId="7FA90D78">
                <wp:simplePos x="0" y="0"/>
                <wp:positionH relativeFrom="column">
                  <wp:posOffset>5339080</wp:posOffset>
                </wp:positionH>
                <wp:positionV relativeFrom="paragraph">
                  <wp:posOffset>4279265</wp:posOffset>
                </wp:positionV>
                <wp:extent cx="1360805" cy="158115"/>
                <wp:effectExtent l="13335" t="17145" r="16510" b="1524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158115"/>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A249B" id="Rectangle 59" o:spid="_x0000_s1026" style="position:absolute;margin-left:420.4pt;margin-top:336.95pt;width:107.15pt;height:12.45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" strokecolor="white" strokeweight="2pt">
                <v:shadow color="black [0]"/>
                <v:textbox inset="2.88pt,2.88pt,2.88pt,2.88pt"/>
              </v:rect>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19680" behindDoc="0" locked="0" layoutInCell="1" allowOverlap="1" wp14:anchorId="39CC0318" wp14:editId="18B8ABF1">
                <wp:simplePos x="0" y="0"/>
                <wp:positionH relativeFrom="column">
                  <wp:posOffset>5521960</wp:posOffset>
                </wp:positionH>
                <wp:positionV relativeFrom="paragraph">
                  <wp:posOffset>3616325</wp:posOffset>
                </wp:positionV>
                <wp:extent cx="1153160" cy="158115"/>
                <wp:effectExtent l="15240" t="19050" r="12700" b="1333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158115"/>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8A316" id="Rectangle 60" o:spid="_x0000_s1026" style="position:absolute;margin-left:434.8pt;margin-top:284.75pt;width:90.8pt;height:12.4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" strokecolor="white" strokeweight="2pt">
                <v:shadow color="black [0]"/>
                <v:textbox inset="2.88pt,2.88pt,2.88pt,2.88pt"/>
              </v:rect>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18656" behindDoc="0" locked="0" layoutInCell="1" allowOverlap="1" wp14:anchorId="75B4F29A" wp14:editId="51071B8C">
                <wp:simplePos x="0" y="0"/>
                <wp:positionH relativeFrom="column">
                  <wp:posOffset>5371465</wp:posOffset>
                </wp:positionH>
                <wp:positionV relativeFrom="paragraph">
                  <wp:posOffset>2941320</wp:posOffset>
                </wp:positionV>
                <wp:extent cx="1153160" cy="158115"/>
                <wp:effectExtent l="17145" t="19685" r="20320" b="2222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158115"/>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C120A" id="Rectangle 61" o:spid="_x0000_s1026" style="position:absolute;margin-left:422.95pt;margin-top:231.6pt;width:90.8pt;height:12.4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" strokecolor="white" strokeweight="2pt">
                <v:shadow color="black [0]"/>
                <v:textbox inset="2.88pt,2.88pt,2.88pt,2.88pt"/>
              </v:rect>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17632" behindDoc="0" locked="0" layoutInCell="1" allowOverlap="1" wp14:anchorId="3A309AF1" wp14:editId="37303FAA">
                <wp:simplePos x="0" y="0"/>
                <wp:positionH relativeFrom="column">
                  <wp:posOffset>5626735</wp:posOffset>
                </wp:positionH>
                <wp:positionV relativeFrom="paragraph">
                  <wp:posOffset>2230120</wp:posOffset>
                </wp:positionV>
                <wp:extent cx="675640" cy="135255"/>
                <wp:effectExtent l="15240" t="16510" r="13970" b="1968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135255"/>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B6E14" id="Rectangle 62" o:spid="_x0000_s1026" style="position:absolute;margin-left:443.05pt;margin-top:175.6pt;width:53.2pt;height:10.65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" strokecolor="white" strokeweight="2pt">
                <v:shadow color="black [0]"/>
                <v:textbox inset="2.88pt,2.88pt,2.88pt,2.88pt"/>
              </v:rect>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16608" behindDoc="0" locked="0" layoutInCell="1" allowOverlap="1" wp14:anchorId="2EC79875" wp14:editId="46F16EB0">
                <wp:simplePos x="0" y="0"/>
                <wp:positionH relativeFrom="column">
                  <wp:posOffset>5674360</wp:posOffset>
                </wp:positionH>
                <wp:positionV relativeFrom="paragraph">
                  <wp:posOffset>1758315</wp:posOffset>
                </wp:positionV>
                <wp:extent cx="970280" cy="135255"/>
                <wp:effectExtent l="15240" t="13970" r="14605" b="222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 cy="135255"/>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E056F" id="Rectangle 63" o:spid="_x0000_s1026" style="position:absolute;margin-left:446.8pt;margin-top:138.45pt;width:76.4pt;height:10.6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" strokecolor="white" strokeweight="2pt">
                <v:shadow color="black [0]"/>
                <v:textbox inset="2.88pt,2.88pt,2.88pt,2.88pt"/>
              </v:rect>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15584" behindDoc="0" locked="0" layoutInCell="1" allowOverlap="1" wp14:anchorId="6D4FF06E" wp14:editId="7867F365">
                <wp:simplePos x="0" y="0"/>
                <wp:positionH relativeFrom="column">
                  <wp:posOffset>5521960</wp:posOffset>
                </wp:positionH>
                <wp:positionV relativeFrom="paragraph">
                  <wp:posOffset>1605915</wp:posOffset>
                </wp:positionV>
                <wp:extent cx="970280" cy="135255"/>
                <wp:effectExtent l="15240" t="13970" r="14605" b="2222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 cy="135255"/>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0D634" id="Rectangle 64" o:spid="_x0000_s1026" style="position:absolute;margin-left:434.8pt;margin-top:126.45pt;width:76.4pt;height:10.6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" strokecolor="white" strokeweight="2pt">
                <v:shadow color="black [0]"/>
                <v:textbox inset="2.88pt,2.88pt,2.88pt,2.88pt"/>
              </v:rect>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14560" behindDoc="0" locked="0" layoutInCell="1" allowOverlap="1" wp14:anchorId="2112E7B6" wp14:editId="711CC96B">
                <wp:simplePos x="0" y="0"/>
                <wp:positionH relativeFrom="column">
                  <wp:posOffset>5626735</wp:posOffset>
                </wp:positionH>
                <wp:positionV relativeFrom="paragraph">
                  <wp:posOffset>868680</wp:posOffset>
                </wp:positionV>
                <wp:extent cx="779145" cy="19875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987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85F15B" w14:textId="77777777" w:rsidR="00CF5B36" w:rsidRDefault="00CF5B36" w:rsidP="00CF5B36">
                            <w:pPr>
                              <w:widowControl w:val="0"/>
                              <w:jc w:val="center"/>
                              <w:rPr>
                                <w:rFonts w:ascii="CCW Precursive 1" w:hAnsi="CCW Precursive 1"/>
                                <w:sz w:val="12"/>
                                <w:szCs w:val="12"/>
                              </w:rPr>
                            </w:pPr>
                            <w:r>
                              <w:rPr>
                                <w:rFonts w:ascii="CCW Precursive 1" w:hAnsi="CCW Precursive 1"/>
                                <w:sz w:val="12"/>
                                <w:szCs w:val="12"/>
                              </w:rPr>
                              <w:t>key group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2E7B6" id="Text Box 65" o:spid="_x0000_s1049" type="#_x0000_t202" style="position:absolute;margin-left:443.05pt;margin-top:68.4pt;width:61.35pt;height:15.6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" filled="f" fillcolor="#5b9bd5" stroked="f" strokecolor="black [0]" strokeweight="2pt">
                <v:textbox inset="2.88pt,2.88pt,2.88pt,2.88pt">
                  <w:txbxContent>
                    <w:p w14:paraId="1F85F15B" w14:textId="77777777" w:rsidR="00CF5B36" w:rsidRDefault="00CF5B36" w:rsidP="00CF5B36">
                      <w:pPr>
                        <w:widowControl w:val="0"/>
                        <w:jc w:val="center"/>
                        <w:rPr>
                          <w:rFonts w:ascii="CCW Precursive 1" w:hAnsi="CCW Precursive 1"/>
                          <w:sz w:val="12"/>
                          <w:szCs w:val="12"/>
                        </w:rPr>
                      </w:pPr>
                      <w:r>
                        <w:rPr>
                          <w:rFonts w:ascii="CCW Precursive 1" w:hAnsi="CCW Precursive 1"/>
                          <w:sz w:val="12"/>
                          <w:szCs w:val="12"/>
                        </w:rPr>
                        <w:t>key group</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13536" behindDoc="0" locked="0" layoutInCell="1" allowOverlap="1" wp14:anchorId="54A034B5" wp14:editId="12917406">
                <wp:simplePos x="0" y="0"/>
                <wp:positionH relativeFrom="column">
                  <wp:posOffset>5674995</wp:posOffset>
                </wp:positionH>
                <wp:positionV relativeFrom="paragraph">
                  <wp:posOffset>953135</wp:posOffset>
                </wp:positionV>
                <wp:extent cx="675640" cy="135255"/>
                <wp:effectExtent l="15875" t="20955" r="13335" b="1524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135255"/>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2073C" id="Rectangle 66" o:spid="_x0000_s1026" style="position:absolute;margin-left:446.85pt;margin-top:75.05pt;width:53.2pt;height:10.6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" strokecolor="white" strokeweight="2pt">
                <v:shadow color="black [0]"/>
                <v:textbox inset="2.88pt,2.88pt,2.88pt,2.88pt"/>
              </v:rec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12512" behindDoc="0" locked="0" layoutInCell="1" allowOverlap="1" wp14:anchorId="2A8F403D" wp14:editId="51039C56">
                <wp:simplePos x="0" y="0"/>
                <wp:positionH relativeFrom="column">
                  <wp:posOffset>4949825</wp:posOffset>
                </wp:positionH>
                <wp:positionV relativeFrom="paragraph">
                  <wp:posOffset>52070</wp:posOffset>
                </wp:positionV>
                <wp:extent cx="4062730" cy="5795645"/>
                <wp:effectExtent l="0" t="3175" r="0" b="190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2730" cy="5795645"/>
                          <a:chOff x="80" y="115"/>
                          <a:chExt cx="406" cy="579"/>
                        </a:xfrm>
                      </wpg:grpSpPr>
                      <pic:pic xmlns:pic="http://schemas.openxmlformats.org/drawingml/2006/picture">
                        <pic:nvPicPr>
                          <pic:cNvPr id="68" name="Picture 7"/>
                          <pic:cNvPicPr>
                            <a:picLocks noChangeAspect="1" noChangeArrowheads="1"/>
                          </pic:cNvPicPr>
                        </pic:nvPicPr>
                        <pic:blipFill>
                          <a:blip r:embed="rId6">
                            <a:extLst>
                              <a:ext uri="{28A0092B-C50C-407E-A947-70E740481C1C}">
                                <a14:useLocalDpi xmlns:a14="http://schemas.microsoft.com/office/drawing/2010/main" val="0"/>
                              </a:ext>
                            </a:extLst>
                          </a:blip>
                          <a:srcRect r="66035"/>
                          <a:stretch>
                            <a:fillRect/>
                          </a:stretch>
                        </pic:blipFill>
                        <pic:spPr bwMode="auto">
                          <a:xfrm>
                            <a:off x="399" y="611"/>
                            <a:ext cx="87" cy="8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9" name="Picture 8"/>
                          <pic:cNvPicPr>
                            <a:picLocks noChangeAspect="1" noChangeArrowheads="1"/>
                          </pic:cNvPicPr>
                        </pic:nvPicPr>
                        <pic:blipFill>
                          <a:blip r:embed="rId26">
                            <a:extLst>
                              <a:ext uri="{28A0092B-C50C-407E-A947-70E740481C1C}">
                                <a14:useLocalDpi xmlns:a14="http://schemas.microsoft.com/office/drawing/2010/main" val="0"/>
                              </a:ext>
                            </a:extLst>
                          </a:blip>
                          <a:srcRect b="12114"/>
                          <a:stretch>
                            <a:fillRect/>
                          </a:stretch>
                        </pic:blipFill>
                        <pic:spPr bwMode="auto">
                          <a:xfrm>
                            <a:off x="80" y="115"/>
                            <a:ext cx="319" cy="50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70" name="Text Box 9"/>
                        <wps:cNvSpPr txBox="1">
                          <a:spLocks noChangeArrowheads="1"/>
                        </wps:cNvSpPr>
                        <wps:spPr bwMode="auto">
                          <a:xfrm>
                            <a:off x="287" y="154"/>
                            <a:ext cx="104" cy="58"/>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45128DF6" w14:textId="77777777" w:rsidR="00CF5B36" w:rsidRDefault="00CF5B36" w:rsidP="00CF5B36">
                              <w:pPr>
                                <w:widowControl w:val="0"/>
                                <w:spacing w:after="0" w:line="280" w:lineRule="auto"/>
                                <w:jc w:val="center"/>
                                <w:rPr>
                                  <w:rFonts w:ascii="CCW Precursive 1" w:hAnsi="CCW Precursive 1"/>
                                </w:rPr>
                              </w:pPr>
                              <w:r>
                                <w:rPr>
                                  <w:rFonts w:ascii="CCW Precursive 1" w:hAnsi="CCW Precursive 1"/>
                                </w:rPr>
                                <w:t>8.30 / 12.15</w:t>
                              </w:r>
                            </w:p>
                          </w:txbxContent>
                        </wps:txbx>
                        <wps:bodyPr rot="0" vert="horz" wrap="square" lIns="36576" tIns="36576" rIns="36576" bIns="36576" anchor="t" anchorCtr="0" upright="1">
                          <a:noAutofit/>
                        </wps:bodyPr>
                      </wps:wsp>
                      <wps:wsp>
                        <wps:cNvPr id="71" name="Text Box 10"/>
                        <wps:cNvSpPr txBox="1">
                          <a:spLocks noChangeArrowheads="1"/>
                        </wps:cNvSpPr>
                        <wps:spPr bwMode="auto">
                          <a:xfrm>
                            <a:off x="286" y="221"/>
                            <a:ext cx="109" cy="58"/>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0050B7E7" w14:textId="77777777" w:rsidR="00CF5B36" w:rsidRDefault="00CF5B36" w:rsidP="00CF5B36">
                              <w:pPr>
                                <w:widowControl w:val="0"/>
                                <w:spacing w:after="0" w:line="280" w:lineRule="auto"/>
                                <w:jc w:val="center"/>
                                <w:rPr>
                                  <w:rFonts w:ascii="CCW Precursive 1" w:hAnsi="CCW Precursive 1"/>
                                </w:rPr>
                              </w:pPr>
                              <w:r>
                                <w:rPr>
                                  <w:rFonts w:ascii="CCW Precursive 1" w:hAnsi="CCW Precursive 1"/>
                                </w:rPr>
                                <w:t>8.45 / 12.30</w:t>
                              </w:r>
                            </w:p>
                          </w:txbxContent>
                        </wps:txbx>
                        <wps:bodyPr rot="0" vert="horz" wrap="square" lIns="36576" tIns="36576" rIns="36576" bIns="36576" anchor="t" anchorCtr="0" upright="1">
                          <a:noAutofit/>
                        </wps:bodyPr>
                      </wps:wsp>
                      <wps:wsp>
                        <wps:cNvPr id="72" name="Text Box 11"/>
                        <wps:cNvSpPr txBox="1">
                          <a:spLocks noChangeArrowheads="1"/>
                        </wps:cNvSpPr>
                        <wps:spPr bwMode="auto">
                          <a:xfrm>
                            <a:off x="287" y="286"/>
                            <a:ext cx="108" cy="58"/>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5E26AEE2" w14:textId="77777777" w:rsidR="00CF5B36" w:rsidRDefault="00CF5B36" w:rsidP="00CF5B36">
                              <w:pPr>
                                <w:widowControl w:val="0"/>
                                <w:spacing w:after="0" w:line="280" w:lineRule="auto"/>
                                <w:jc w:val="center"/>
                                <w:rPr>
                                  <w:rFonts w:ascii="CCW Precursive 1" w:hAnsi="CCW Precursive 1"/>
                                </w:rPr>
                              </w:pPr>
                              <w:r>
                                <w:rPr>
                                  <w:rFonts w:ascii="CCW Precursive 1" w:hAnsi="CCW Precursive 1"/>
                                </w:rPr>
                                <w:t>8.50 / 12.35</w:t>
                              </w:r>
                            </w:p>
                          </w:txbxContent>
                        </wps:txbx>
                        <wps:bodyPr rot="0" vert="horz" wrap="square" lIns="36576" tIns="36576" rIns="36576" bIns="36576" anchor="t" anchorCtr="0" upright="1">
                          <a:noAutofit/>
                        </wps:bodyPr>
                      </wps:wsp>
                      <wps:wsp>
                        <wps:cNvPr id="73" name="Text Box 12"/>
                        <wps:cNvSpPr txBox="1">
                          <a:spLocks noChangeArrowheads="1"/>
                        </wps:cNvSpPr>
                        <wps:spPr bwMode="auto">
                          <a:xfrm>
                            <a:off x="287" y="353"/>
                            <a:ext cx="108" cy="58"/>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3B4418E4" w14:textId="77777777" w:rsidR="00CF5B36" w:rsidRDefault="00CF5B36" w:rsidP="00CF5B36">
                              <w:pPr>
                                <w:widowControl w:val="0"/>
                                <w:spacing w:after="0" w:line="280" w:lineRule="auto"/>
                                <w:jc w:val="center"/>
                                <w:rPr>
                                  <w:rFonts w:ascii="CCW Precursive 1" w:hAnsi="CCW Precursive 1"/>
                                </w:rPr>
                              </w:pPr>
                              <w:r>
                                <w:rPr>
                                  <w:rFonts w:ascii="CCW Precursive 1" w:hAnsi="CCW Precursive 1"/>
                                </w:rPr>
                                <w:t>9.00 / 12.45</w:t>
                              </w:r>
                            </w:p>
                          </w:txbxContent>
                        </wps:txbx>
                        <wps:bodyPr rot="0" vert="horz" wrap="square" lIns="36576" tIns="36576" rIns="36576" bIns="36576" anchor="t" anchorCtr="0" upright="1">
                          <a:noAutofit/>
                        </wps:bodyPr>
                      </wps:wsp>
                      <wps:wsp>
                        <wps:cNvPr id="74" name="Text Box 13"/>
                        <wps:cNvSpPr txBox="1">
                          <a:spLocks noChangeArrowheads="1"/>
                        </wps:cNvSpPr>
                        <wps:spPr bwMode="auto">
                          <a:xfrm>
                            <a:off x="286" y="420"/>
                            <a:ext cx="109" cy="58"/>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2A1ED385" w14:textId="77777777" w:rsidR="00CF5B36" w:rsidRDefault="00CF5B36" w:rsidP="00CF5B36">
                              <w:pPr>
                                <w:widowControl w:val="0"/>
                                <w:spacing w:after="0" w:line="280" w:lineRule="auto"/>
                                <w:jc w:val="center"/>
                                <w:rPr>
                                  <w:rFonts w:ascii="CCW Precursive 1" w:hAnsi="CCW Precursive 1"/>
                                </w:rPr>
                              </w:pPr>
                              <w:r>
                                <w:rPr>
                                  <w:rFonts w:ascii="CCW Precursive 1" w:hAnsi="CCW Precursive 1"/>
                                </w:rPr>
                                <w:t>10.50 / 2.35</w:t>
                              </w:r>
                            </w:p>
                          </w:txbxContent>
                        </wps:txbx>
                        <wps:bodyPr rot="0" vert="horz" wrap="square" lIns="36576" tIns="36576" rIns="36576" bIns="36576" anchor="t" anchorCtr="0" upright="1">
                          <a:noAutofit/>
                        </wps:bodyPr>
                      </wps:wsp>
                      <wps:wsp>
                        <wps:cNvPr id="75" name="Text Box 14"/>
                        <wps:cNvSpPr txBox="1">
                          <a:spLocks noChangeArrowheads="1"/>
                        </wps:cNvSpPr>
                        <wps:spPr bwMode="auto">
                          <a:xfrm>
                            <a:off x="287" y="490"/>
                            <a:ext cx="104" cy="58"/>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14D9E0E1" w14:textId="77777777" w:rsidR="00CF5B36" w:rsidRDefault="00CF5B36" w:rsidP="00CF5B36">
                              <w:pPr>
                                <w:widowControl w:val="0"/>
                                <w:spacing w:after="0" w:line="280" w:lineRule="auto"/>
                                <w:jc w:val="center"/>
                                <w:rPr>
                                  <w:rFonts w:ascii="CCW Precursive 1" w:hAnsi="CCW Precursive 1"/>
                                </w:rPr>
                              </w:pPr>
                              <w:r>
                                <w:rPr>
                                  <w:rFonts w:ascii="CCW Precursive 1" w:hAnsi="CCW Precursive 1"/>
                                </w:rPr>
                                <w:t>11.15 / 3.00</w:t>
                              </w:r>
                            </w:p>
                          </w:txbxContent>
                        </wps:txbx>
                        <wps:bodyPr rot="0" vert="horz" wrap="square" lIns="36576" tIns="36576" rIns="36576" bIns="36576" anchor="t" anchorCtr="0" upright="1">
                          <a:noAutofit/>
                        </wps:bodyPr>
                      </wps:wsp>
                      <wps:wsp>
                        <wps:cNvPr id="76" name="Text Box 64"/>
                        <wps:cNvSpPr txBox="1">
                          <a:spLocks noChangeArrowheads="1"/>
                        </wps:cNvSpPr>
                        <wps:spPr bwMode="auto">
                          <a:xfrm>
                            <a:off x="287" y="555"/>
                            <a:ext cx="104" cy="58"/>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38954B08" w14:textId="77777777" w:rsidR="00CF5B36" w:rsidRDefault="00CF5B36" w:rsidP="00CF5B36">
                              <w:pPr>
                                <w:widowControl w:val="0"/>
                                <w:spacing w:after="0" w:line="280" w:lineRule="auto"/>
                                <w:jc w:val="center"/>
                                <w:rPr>
                                  <w:rFonts w:ascii="CCW Precursive 1" w:hAnsi="CCW Precursive 1"/>
                                </w:rPr>
                              </w:pPr>
                              <w:r>
                                <w:rPr>
                                  <w:rFonts w:ascii="CCW Precursive 1" w:hAnsi="CCW Precursive 1"/>
                                </w:rPr>
                                <w:t>11.20 / 3.05</w:t>
                              </w:r>
                            </w:p>
                          </w:txbxContent>
                        </wps:txbx>
                        <wps:bodyPr rot="0" vert="horz" wrap="square" lIns="36576" tIns="36576" rIns="36576" bIns="36576" anchor="t" anchorCtr="0" upright="1">
                          <a:noAutofit/>
                        </wps:bodyPr>
                      </wps:wsp>
                      <pic:pic xmlns:pic="http://schemas.openxmlformats.org/drawingml/2006/picture">
                        <pic:nvPicPr>
                          <pic:cNvPr id="77"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7" y="420"/>
                            <a:ext cx="197" cy="19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A8F403D" id="Group 67" o:spid="_x0000_s1050" style="position:absolute;margin-left:389.75pt;margin-top:4.1pt;width:319.9pt;height:456.35pt;z-index:251712512" coordorigin="80,115" coordsize="406,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1" type="#_x0000_t75" style="position:absolute;left:399;top:611;width:87;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" fillcolor="#5b9bd5" strokecolor="black [0]" strokeweight="2pt">
                  <v:imagedata r:id="rId28" o:title="" cropright="43277f"/>
                  <v:shadow color="black [0]"/>
                </v:shape>
                <v:shape id="Picture 8" o:spid="_x0000_s1052" type="#_x0000_t75" style="position:absolute;left:80;top:115;width:319;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" fillcolor="#5b9bd5" strokecolor="black [0]" strokeweight="2pt">
                  <v:imagedata r:id="rId29" o:title="" cropbottom="7939f"/>
                  <v:shadow color="black [0]"/>
                </v:shape>
                <v:shape id="_x0000_s1053" type="#_x0000_t202" style="position:absolute;left:287;top:154;width:104;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" filled="f" fillcolor="#5b9bd5" stroked="f" strokecolor="black [0]" strokeweight="2pt">
                  <v:textbox inset="2.88pt,2.88pt,2.88pt,2.88pt">
                    <w:txbxContent>
                      <w:p w14:paraId="45128DF6" w14:textId="77777777" w:rsidR="00CF5B36" w:rsidRDefault="00CF5B36" w:rsidP="00CF5B36">
                        <w:pPr>
                          <w:widowControl w:val="0"/>
                          <w:spacing w:after="0" w:line="280" w:lineRule="auto"/>
                          <w:jc w:val="center"/>
                          <w:rPr>
                            <w:rFonts w:ascii="CCW Precursive 1" w:hAnsi="CCW Precursive 1"/>
                          </w:rPr>
                        </w:pPr>
                        <w:r>
                          <w:rPr>
                            <w:rFonts w:ascii="CCW Precursive 1" w:hAnsi="CCW Precursive 1"/>
                          </w:rPr>
                          <w:t>8.30 / 12.15</w:t>
                        </w:r>
                      </w:p>
                    </w:txbxContent>
                  </v:textbox>
                </v:shape>
                <v:shape id="_x0000_s1054" type="#_x0000_t202" style="position:absolute;left:286;top:221;width:10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" filled="f" fillcolor="#5b9bd5" stroked="f" strokecolor="black [0]" strokeweight="2pt">
                  <v:textbox inset="2.88pt,2.88pt,2.88pt,2.88pt">
                    <w:txbxContent>
                      <w:p w14:paraId="0050B7E7" w14:textId="77777777" w:rsidR="00CF5B36" w:rsidRDefault="00CF5B36" w:rsidP="00CF5B36">
                        <w:pPr>
                          <w:widowControl w:val="0"/>
                          <w:spacing w:after="0" w:line="280" w:lineRule="auto"/>
                          <w:jc w:val="center"/>
                          <w:rPr>
                            <w:rFonts w:ascii="CCW Precursive 1" w:hAnsi="CCW Precursive 1"/>
                          </w:rPr>
                        </w:pPr>
                        <w:r>
                          <w:rPr>
                            <w:rFonts w:ascii="CCW Precursive 1" w:hAnsi="CCW Precursive 1"/>
                          </w:rPr>
                          <w:t>8.45 / 12.30</w:t>
                        </w:r>
                      </w:p>
                    </w:txbxContent>
                  </v:textbox>
                </v:shape>
                <v:shape id="Text Box 11" o:spid="_x0000_s1055" type="#_x0000_t202" style="position:absolute;left:287;top:286;width:10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" filled="f" fillcolor="#5b9bd5" stroked="f" strokecolor="black [0]" strokeweight="2pt">
                  <v:textbox inset="2.88pt,2.88pt,2.88pt,2.88pt">
                    <w:txbxContent>
                      <w:p w14:paraId="5E26AEE2" w14:textId="77777777" w:rsidR="00CF5B36" w:rsidRDefault="00CF5B36" w:rsidP="00CF5B36">
                        <w:pPr>
                          <w:widowControl w:val="0"/>
                          <w:spacing w:after="0" w:line="280" w:lineRule="auto"/>
                          <w:jc w:val="center"/>
                          <w:rPr>
                            <w:rFonts w:ascii="CCW Precursive 1" w:hAnsi="CCW Precursive 1"/>
                          </w:rPr>
                        </w:pPr>
                        <w:r>
                          <w:rPr>
                            <w:rFonts w:ascii="CCW Precursive 1" w:hAnsi="CCW Precursive 1"/>
                          </w:rPr>
                          <w:t>8.50 / 12.35</w:t>
                        </w:r>
                      </w:p>
                    </w:txbxContent>
                  </v:textbox>
                </v:shape>
                <v:shape id="Text Box 12" o:spid="_x0000_s1056" type="#_x0000_t202" style="position:absolute;left:287;top:353;width:10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" filled="f" fillcolor="#5b9bd5" stroked="f" strokecolor="black [0]" strokeweight="2pt">
                  <v:textbox inset="2.88pt,2.88pt,2.88pt,2.88pt">
                    <w:txbxContent>
                      <w:p w14:paraId="3B4418E4" w14:textId="77777777" w:rsidR="00CF5B36" w:rsidRDefault="00CF5B36" w:rsidP="00CF5B36">
                        <w:pPr>
                          <w:widowControl w:val="0"/>
                          <w:spacing w:after="0" w:line="280" w:lineRule="auto"/>
                          <w:jc w:val="center"/>
                          <w:rPr>
                            <w:rFonts w:ascii="CCW Precursive 1" w:hAnsi="CCW Precursive 1"/>
                          </w:rPr>
                        </w:pPr>
                        <w:r>
                          <w:rPr>
                            <w:rFonts w:ascii="CCW Precursive 1" w:hAnsi="CCW Precursive 1"/>
                          </w:rPr>
                          <w:t>9.00 / 12.45</w:t>
                        </w:r>
                      </w:p>
                    </w:txbxContent>
                  </v:textbox>
                </v:shape>
                <v:shape id="Text Box 13" o:spid="_x0000_s1057" type="#_x0000_t202" style="position:absolute;left:286;top:420;width:10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" filled="f" fillcolor="#5b9bd5" stroked="f" strokecolor="black [0]" strokeweight="2pt">
                  <v:textbox inset="2.88pt,2.88pt,2.88pt,2.88pt">
                    <w:txbxContent>
                      <w:p w14:paraId="2A1ED385" w14:textId="77777777" w:rsidR="00CF5B36" w:rsidRDefault="00CF5B36" w:rsidP="00CF5B36">
                        <w:pPr>
                          <w:widowControl w:val="0"/>
                          <w:spacing w:after="0" w:line="280" w:lineRule="auto"/>
                          <w:jc w:val="center"/>
                          <w:rPr>
                            <w:rFonts w:ascii="CCW Precursive 1" w:hAnsi="CCW Precursive 1"/>
                          </w:rPr>
                        </w:pPr>
                        <w:r>
                          <w:rPr>
                            <w:rFonts w:ascii="CCW Precursive 1" w:hAnsi="CCW Precursive 1"/>
                          </w:rPr>
                          <w:t>10.50 / 2.35</w:t>
                        </w:r>
                      </w:p>
                    </w:txbxContent>
                  </v:textbox>
                </v:shape>
                <v:shape id="_x0000_s1058" type="#_x0000_t202" style="position:absolute;left:287;top:490;width:104;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" filled="f" fillcolor="#5b9bd5" stroked="f" strokecolor="black [0]" strokeweight="2pt">
                  <v:textbox inset="2.88pt,2.88pt,2.88pt,2.88pt">
                    <w:txbxContent>
                      <w:p w14:paraId="14D9E0E1" w14:textId="77777777" w:rsidR="00CF5B36" w:rsidRDefault="00CF5B36" w:rsidP="00CF5B36">
                        <w:pPr>
                          <w:widowControl w:val="0"/>
                          <w:spacing w:after="0" w:line="280" w:lineRule="auto"/>
                          <w:jc w:val="center"/>
                          <w:rPr>
                            <w:rFonts w:ascii="CCW Precursive 1" w:hAnsi="CCW Precursive 1"/>
                          </w:rPr>
                        </w:pPr>
                        <w:r>
                          <w:rPr>
                            <w:rFonts w:ascii="CCW Precursive 1" w:hAnsi="CCW Precursive 1"/>
                          </w:rPr>
                          <w:t>11.15 / 3.00</w:t>
                        </w:r>
                      </w:p>
                    </w:txbxContent>
                  </v:textbox>
                </v:shape>
                <v:shape id="Text Box 64" o:spid="_x0000_s1059" type="#_x0000_t202" style="position:absolute;left:287;top:555;width:104;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" filled="f" fillcolor="#5b9bd5" stroked="f" strokecolor="black [0]" strokeweight="2pt">
                  <v:textbox inset="2.88pt,2.88pt,2.88pt,2.88pt">
                    <w:txbxContent>
                      <w:p w14:paraId="38954B08" w14:textId="77777777" w:rsidR="00CF5B36" w:rsidRDefault="00CF5B36" w:rsidP="00CF5B36">
                        <w:pPr>
                          <w:widowControl w:val="0"/>
                          <w:spacing w:after="0" w:line="280" w:lineRule="auto"/>
                          <w:jc w:val="center"/>
                          <w:rPr>
                            <w:rFonts w:ascii="CCW Precursive 1" w:hAnsi="CCW Precursive 1"/>
                          </w:rPr>
                        </w:pPr>
                        <w:r>
                          <w:rPr>
                            <w:rFonts w:ascii="CCW Precursive 1" w:hAnsi="CCW Precursive 1"/>
                          </w:rPr>
                          <w:t>11.20 / 3.05</w:t>
                        </w:r>
                      </w:p>
                    </w:txbxContent>
                  </v:textbox>
                </v:shape>
                <v:shape id="Picture 16" o:spid="_x0000_s1060" type="#_x0000_t75" style="position:absolute;left:87;top:420;width:197;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" fillcolor="#5b9bd5" strokecolor="black [0]" strokeweight="2pt">
                  <v:imagedata r:id="rId30" o:title=""/>
                  <v:shadow color="black [0]"/>
                </v:shape>
              </v:group>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711488" behindDoc="0" locked="0" layoutInCell="1" allowOverlap="1" wp14:anchorId="6C62EF9D" wp14:editId="5075C496">
                <wp:simplePos x="0" y="0"/>
                <wp:positionH relativeFrom="column">
                  <wp:posOffset>4625975</wp:posOffset>
                </wp:positionH>
                <wp:positionV relativeFrom="paragraph">
                  <wp:posOffset>-380365</wp:posOffset>
                </wp:positionV>
                <wp:extent cx="4465320" cy="6446520"/>
                <wp:effectExtent l="24130" t="20955" r="15875" b="1905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AAFA6F"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What a Nursery day looks like</w:t>
                            </w:r>
                          </w:p>
                          <w:p w14:paraId="245662C5" w14:textId="77777777" w:rsidR="00CF5B36" w:rsidRDefault="00CF5B36" w:rsidP="00CF5B36">
                            <w:pPr>
                              <w:widowControl w:val="0"/>
                              <w:jc w:val="center"/>
                              <w:rPr>
                                <w:rFonts w:ascii="CCW Precursive 1" w:hAnsi="CCW Precursive 1"/>
                                <w:sz w:val="20"/>
                                <w:szCs w:val="20"/>
                                <w:u w:val="single"/>
                              </w:rPr>
                            </w:pPr>
                            <w:r>
                              <w:rPr>
                                <w:rFonts w:ascii="CCW Precursive 1" w:hAnsi="CCW Precursive 1"/>
                                <w:u w:val="single"/>
                              </w:rPr>
                              <w:t> </w:t>
                            </w:r>
                          </w:p>
                          <w:p w14:paraId="2117EF84" w14:textId="77777777" w:rsidR="00CF5B36" w:rsidRDefault="00CF5B36" w:rsidP="00CF5B36">
                            <w:pPr>
                              <w:widowControl w:val="0"/>
                              <w:spacing w:line="280" w:lineRule="auto"/>
                              <w:jc w:val="center"/>
                              <w:rPr>
                                <w:rFonts w:ascii="CCW Precursive 1" w:hAnsi="CCW Precursive 1"/>
                                <w:u w:val="single"/>
                              </w:rPr>
                            </w:pPr>
                            <w:r>
                              <w:rPr>
                                <w:rFonts w:ascii="CCW Precursive 1" w:hAnsi="CCW Precursive 1"/>
                                <w:u w:val="singl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2EF9D" id="Text Box 78" o:spid="_x0000_s1061" type="#_x0000_t202" style="position:absolute;margin-left:364.25pt;margin-top:-29.95pt;width:351.6pt;height:507.6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" strokecolor="black [0]" strokeweight="2.5pt">
                <v:shadow color="#868686"/>
                <v:textbox inset="2.88pt,2.88pt,2.88pt,2.88pt">
                  <w:txbxContent>
                    <w:p w14:paraId="72AAFA6F"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What a Nursery day looks like</w:t>
                      </w:r>
                    </w:p>
                    <w:p w14:paraId="245662C5" w14:textId="77777777" w:rsidR="00CF5B36" w:rsidRDefault="00CF5B36" w:rsidP="00CF5B36">
                      <w:pPr>
                        <w:widowControl w:val="0"/>
                        <w:jc w:val="center"/>
                        <w:rPr>
                          <w:rFonts w:ascii="CCW Precursive 1" w:hAnsi="CCW Precursive 1"/>
                          <w:sz w:val="20"/>
                          <w:szCs w:val="20"/>
                          <w:u w:val="single"/>
                        </w:rPr>
                      </w:pPr>
                      <w:r>
                        <w:rPr>
                          <w:rFonts w:ascii="CCW Precursive 1" w:hAnsi="CCW Precursive 1"/>
                          <w:u w:val="single"/>
                        </w:rPr>
                        <w:t> </w:t>
                      </w:r>
                    </w:p>
                    <w:p w14:paraId="2117EF84" w14:textId="77777777" w:rsidR="00CF5B36" w:rsidRDefault="00CF5B36" w:rsidP="00CF5B36">
                      <w:pPr>
                        <w:widowControl w:val="0"/>
                        <w:spacing w:line="280" w:lineRule="auto"/>
                        <w:jc w:val="center"/>
                        <w:rPr>
                          <w:rFonts w:ascii="CCW Precursive 1" w:hAnsi="CCW Precursive 1"/>
                          <w:u w:val="single"/>
                        </w:rPr>
                      </w:pPr>
                      <w:r>
                        <w:rPr>
                          <w:rFonts w:ascii="CCW Precursive 1" w:hAnsi="CCW Precursive 1"/>
                          <w:u w:val="single"/>
                        </w:rPr>
                        <w:t> </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710464" behindDoc="0" locked="0" layoutInCell="1" allowOverlap="1" wp14:anchorId="2018A447" wp14:editId="14886ACC">
            <wp:simplePos x="0" y="0"/>
            <wp:positionH relativeFrom="column">
              <wp:posOffset>3065145</wp:posOffset>
            </wp:positionH>
            <wp:positionV relativeFrom="paragraph">
              <wp:posOffset>5066030</wp:posOffset>
            </wp:positionV>
            <wp:extent cx="864870" cy="833120"/>
            <wp:effectExtent l="0" t="0" r="0" b="508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a:extLst>
                        <a:ext uri="{28A0092B-C50C-407E-A947-70E740481C1C}">
                          <a14:useLocalDpi xmlns:a14="http://schemas.microsoft.com/office/drawing/2010/main" val="0"/>
                        </a:ext>
                      </a:extLst>
                    </a:blip>
                    <a:srcRect r="66035"/>
                    <a:stretch>
                      <a:fillRect/>
                    </a:stretch>
                  </pic:blipFill>
                  <pic:spPr bwMode="auto">
                    <a:xfrm>
                      <a:off x="0" y="0"/>
                      <a:ext cx="864870"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709440" behindDoc="0" locked="0" layoutInCell="1" allowOverlap="1" wp14:anchorId="5AF5BB20" wp14:editId="294CE0F0">
                <wp:simplePos x="0" y="0"/>
                <wp:positionH relativeFrom="column">
                  <wp:posOffset>-400050</wp:posOffset>
                </wp:positionH>
                <wp:positionV relativeFrom="paragraph">
                  <wp:posOffset>-380365</wp:posOffset>
                </wp:positionV>
                <wp:extent cx="4465320" cy="6446520"/>
                <wp:effectExtent l="17780" t="20955" r="22225" b="1905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4652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355962"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Key Messages</w:t>
                            </w:r>
                          </w:p>
                          <w:p w14:paraId="30B2B0A9"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If your child needs any medicine, please speak to the office so the correct paper work can be completed beforehand.</w:t>
                            </w:r>
                          </w:p>
                          <w:p w14:paraId="523015BE"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 xml:space="preserve">It is essential that Nursery has an    inhaler or epi-pen in school at all times if your child requires one. </w:t>
                            </w:r>
                          </w:p>
                          <w:p w14:paraId="19BEFC68"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 xml:space="preserve">It is advised that you support your child in going to the toilet once they have hung up their coat as this will help them feel comfortable in using them   independently or with our support. </w:t>
                            </w:r>
                          </w:p>
                          <w:p w14:paraId="4EE5E837"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If your child is in nappies please work on toilet training over the summer.</w:t>
                            </w:r>
                          </w:p>
                          <w:p w14:paraId="650A55ED"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 xml:space="preserve">Children’s hair must be of one length. At Copthorne, we do </w:t>
                            </w:r>
                            <w:r>
                              <w:rPr>
                                <w:rFonts w:ascii="CCW Precursive 1" w:hAnsi="CCW Precursive 1"/>
                                <w:b/>
                                <w:bCs/>
                                <w:sz w:val="24"/>
                                <w:szCs w:val="24"/>
                                <w:u w:val="single"/>
                              </w:rPr>
                              <w:t>not</w:t>
                            </w:r>
                            <w:r>
                              <w:rPr>
                                <w:rFonts w:ascii="CCW Precursive 1" w:hAnsi="CCW Precursive 1"/>
                                <w:b/>
                                <w:bCs/>
                                <w:sz w:val="24"/>
                                <w:szCs w:val="24"/>
                              </w:rPr>
                              <w:t xml:space="preserve"> </w:t>
                            </w:r>
                            <w:r>
                              <w:rPr>
                                <w:rFonts w:ascii="CCW Precursive 1" w:hAnsi="CCW Precursive 1"/>
                                <w:sz w:val="24"/>
                                <w:szCs w:val="24"/>
                              </w:rPr>
                              <w:t xml:space="preserve">allow lines and patterns to be shaved </w:t>
                            </w:r>
                            <w:proofErr w:type="gramStart"/>
                            <w:r>
                              <w:rPr>
                                <w:rFonts w:ascii="CCW Precursive 1" w:hAnsi="CCW Precursive 1"/>
                                <w:sz w:val="24"/>
                                <w:szCs w:val="24"/>
                              </w:rPr>
                              <w:t>in to</w:t>
                            </w:r>
                            <w:proofErr w:type="gramEnd"/>
                            <w:r>
                              <w:rPr>
                                <w:rFonts w:ascii="CCW Precursive 1" w:hAnsi="CCW Precursive 1"/>
                                <w:sz w:val="24"/>
                                <w:szCs w:val="24"/>
                              </w:rPr>
                              <w:t xml:space="preserve"> hair. </w:t>
                            </w:r>
                          </w:p>
                          <w:p w14:paraId="588F5E08"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 xml:space="preserve">If your child wishes to wear earrings, although this is not advised, they must be a plain, small stud only. </w:t>
                            </w:r>
                          </w:p>
                          <w:p w14:paraId="0F173931"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 xml:space="preserve">Snack is on-going throughout the session. We encourage children to be independent and access this as they wish.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5BB20" id="Text Box 80" o:spid="_x0000_s1062" type="#_x0000_t202" style="position:absolute;margin-left:-31.5pt;margin-top:-29.95pt;width:351.6pt;height:507.6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" strokecolor="black [0]" strokeweight="2.5pt">
                <v:shadow color="#868686"/>
                <v:textbox inset="2.88pt,2.88pt,2.88pt,2.88pt">
                  <w:txbxContent>
                    <w:p w14:paraId="03355962" w14:textId="77777777" w:rsidR="00CF5B36" w:rsidRDefault="00CF5B36" w:rsidP="00CF5B36">
                      <w:pPr>
                        <w:widowControl w:val="0"/>
                        <w:jc w:val="center"/>
                        <w:rPr>
                          <w:rFonts w:ascii="CCW Precursive 1" w:hAnsi="CCW Precursive 1"/>
                          <w:sz w:val="24"/>
                          <w:szCs w:val="24"/>
                          <w:u w:val="single"/>
                        </w:rPr>
                      </w:pPr>
                      <w:r>
                        <w:rPr>
                          <w:rFonts w:ascii="CCW Precursive 1" w:hAnsi="CCW Precursive 1"/>
                          <w:sz w:val="24"/>
                          <w:szCs w:val="24"/>
                          <w:u w:val="single"/>
                        </w:rPr>
                        <w:t>Key Messages</w:t>
                      </w:r>
                    </w:p>
                    <w:p w14:paraId="30B2B0A9"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If your child needs any medicine, please speak to the office so the correct paper work can be completed beforehand.</w:t>
                      </w:r>
                    </w:p>
                    <w:p w14:paraId="523015BE"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 xml:space="preserve">It is essential that Nursery has an    inhaler or epi-pen in school at all times if your child requires one. </w:t>
                      </w:r>
                    </w:p>
                    <w:p w14:paraId="19BEFC68"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 xml:space="preserve">It is advised that you support your child in going to the toilet once they have hung up their coat as this will help them feel comfortable in using them   independently or with our support. </w:t>
                      </w:r>
                    </w:p>
                    <w:p w14:paraId="4EE5E837"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If your child is in nappies please work on toilet training over the summer.</w:t>
                      </w:r>
                    </w:p>
                    <w:p w14:paraId="650A55ED"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 xml:space="preserve">Children’s hair must be of one length. At Copthorne, we do </w:t>
                      </w:r>
                      <w:r>
                        <w:rPr>
                          <w:rFonts w:ascii="CCW Precursive 1" w:hAnsi="CCW Precursive 1"/>
                          <w:b/>
                          <w:bCs/>
                          <w:sz w:val="24"/>
                          <w:szCs w:val="24"/>
                          <w:u w:val="single"/>
                        </w:rPr>
                        <w:t>not</w:t>
                      </w:r>
                      <w:r>
                        <w:rPr>
                          <w:rFonts w:ascii="CCW Precursive 1" w:hAnsi="CCW Precursive 1"/>
                          <w:b/>
                          <w:bCs/>
                          <w:sz w:val="24"/>
                          <w:szCs w:val="24"/>
                        </w:rPr>
                        <w:t xml:space="preserve"> </w:t>
                      </w:r>
                      <w:r>
                        <w:rPr>
                          <w:rFonts w:ascii="CCW Precursive 1" w:hAnsi="CCW Precursive 1"/>
                          <w:sz w:val="24"/>
                          <w:szCs w:val="24"/>
                        </w:rPr>
                        <w:t xml:space="preserve">allow lines and patterns to be shaved </w:t>
                      </w:r>
                      <w:proofErr w:type="gramStart"/>
                      <w:r>
                        <w:rPr>
                          <w:rFonts w:ascii="CCW Precursive 1" w:hAnsi="CCW Precursive 1"/>
                          <w:sz w:val="24"/>
                          <w:szCs w:val="24"/>
                        </w:rPr>
                        <w:t>in to</w:t>
                      </w:r>
                      <w:proofErr w:type="gramEnd"/>
                      <w:r>
                        <w:rPr>
                          <w:rFonts w:ascii="CCW Precursive 1" w:hAnsi="CCW Precursive 1"/>
                          <w:sz w:val="24"/>
                          <w:szCs w:val="24"/>
                        </w:rPr>
                        <w:t xml:space="preserve"> hair. </w:t>
                      </w:r>
                    </w:p>
                    <w:p w14:paraId="588F5E08"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 xml:space="preserve">If your child wishes to wear earrings, although this is not advised, they must be a plain, small stud only. </w:t>
                      </w:r>
                    </w:p>
                    <w:p w14:paraId="0F173931" w14:textId="77777777" w:rsidR="00CF5B36" w:rsidRDefault="00CF5B36" w:rsidP="00CF5B36">
                      <w:pPr>
                        <w:widowControl w:val="0"/>
                        <w:ind w:left="567" w:hanging="567"/>
                        <w:jc w:val="center"/>
                        <w:rPr>
                          <w:rFonts w:ascii="CCW Precursive 1" w:hAnsi="CCW Precursive 1"/>
                          <w:sz w:val="24"/>
                          <w:szCs w:val="24"/>
                        </w:rPr>
                      </w:pPr>
                      <w:r>
                        <w:rPr>
                          <w:rFonts w:ascii="Symbol" w:hAnsi="Symbol"/>
                          <w:lang w:val="x-none"/>
                        </w:rPr>
                        <w:t></w:t>
                      </w:r>
                      <w:r>
                        <w:t> </w:t>
                      </w:r>
                      <w:r>
                        <w:rPr>
                          <w:rFonts w:ascii="CCW Precursive 1" w:hAnsi="CCW Precursive 1"/>
                          <w:sz w:val="24"/>
                          <w:szCs w:val="24"/>
                        </w:rPr>
                        <w:t xml:space="preserve">Snack is on-going throughout the session. We encourage children to be independent and access this as they wish. </w:t>
                      </w:r>
                    </w:p>
                  </w:txbxContent>
                </v:textbox>
              </v:shape>
            </w:pict>
          </mc:Fallback>
        </mc:AlternateContent>
      </w:r>
    </w:p>
    <w:sectPr w:rsidR="00AE10FD" w:rsidSect="00CF5B3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371DB" w14:textId="77777777" w:rsidR="00410F3D" w:rsidRDefault="00410F3D" w:rsidP="00CF5B36">
      <w:pPr>
        <w:spacing w:after="0" w:line="240" w:lineRule="auto"/>
      </w:pPr>
      <w:r>
        <w:separator/>
      </w:r>
    </w:p>
  </w:endnote>
  <w:endnote w:type="continuationSeparator" w:id="0">
    <w:p w14:paraId="35FED2BB" w14:textId="77777777" w:rsidR="00410F3D" w:rsidRDefault="00410F3D" w:rsidP="00CF5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CW Precursive 1">
    <w:altName w:val="Calibri"/>
    <w:charset w:val="00"/>
    <w:family w:val="auto"/>
    <w:pitch w:val="default"/>
    <w:sig w:usb0="800000A7" w:usb1="1000004A" w:usb2="00000000" w:usb3="00000000" w:csb0="2000001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7AD80" w14:textId="77777777" w:rsidR="00410F3D" w:rsidRDefault="00410F3D" w:rsidP="00CF5B36">
      <w:pPr>
        <w:spacing w:after="0" w:line="240" w:lineRule="auto"/>
      </w:pPr>
      <w:r>
        <w:separator/>
      </w:r>
    </w:p>
  </w:footnote>
  <w:footnote w:type="continuationSeparator" w:id="0">
    <w:p w14:paraId="42B034D8" w14:textId="77777777" w:rsidR="00410F3D" w:rsidRDefault="00410F3D" w:rsidP="00CF5B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B36"/>
    <w:rsid w:val="00410F3D"/>
    <w:rsid w:val="008E6C2A"/>
    <w:rsid w:val="00AD7FEB"/>
    <w:rsid w:val="00CF5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67537"/>
  <w15:chartTrackingRefBased/>
  <w15:docId w15:val="{7FBF0ECE-B1FF-49C5-9D0B-21AD4AF43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5B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B36"/>
  </w:style>
  <w:style w:type="paragraph" w:styleId="Footer">
    <w:name w:val="footer"/>
    <w:basedOn w:val="Normal"/>
    <w:link w:val="FooterChar"/>
    <w:uiPriority w:val="99"/>
    <w:unhideWhenUsed/>
    <w:rsid w:val="00CF5B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265DD3B4.dotm</Template>
  <TotalTime>7</TotalTime>
  <Pages>6</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Tinker</dc:creator>
  <cp:keywords/>
  <dc:description/>
  <cp:lastModifiedBy>Josh Tinker</cp:lastModifiedBy>
  <cp:revision>1</cp:revision>
  <dcterms:created xsi:type="dcterms:W3CDTF">2020-07-13T13:42:00Z</dcterms:created>
  <dcterms:modified xsi:type="dcterms:W3CDTF">2020-07-13T13:49:00Z</dcterms:modified>
</cp:coreProperties>
</file>